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720" w:type="dxa"/>
        <w:tblLayout w:type="fixed"/>
        <w:tblLook w:val="04A0" w:firstRow="1" w:lastRow="0" w:firstColumn="1" w:lastColumn="0" w:noHBand="0" w:noVBand="1"/>
      </w:tblPr>
      <w:tblGrid>
        <w:gridCol w:w="1826"/>
        <w:gridCol w:w="471"/>
        <w:gridCol w:w="2419"/>
        <w:gridCol w:w="472"/>
        <w:gridCol w:w="326"/>
        <w:gridCol w:w="428"/>
        <w:gridCol w:w="567"/>
        <w:gridCol w:w="132"/>
        <w:gridCol w:w="718"/>
        <w:gridCol w:w="1134"/>
        <w:gridCol w:w="397"/>
        <w:gridCol w:w="1558"/>
        <w:gridCol w:w="472"/>
        <w:gridCol w:w="831"/>
        <w:gridCol w:w="141"/>
        <w:gridCol w:w="567"/>
        <w:gridCol w:w="138"/>
        <w:gridCol w:w="1554"/>
        <w:gridCol w:w="1569"/>
      </w:tblGrid>
      <w:tr w:rsidR="00003E2D" w:rsidRPr="00011504" w:rsidTr="00B53D4F">
        <w:trPr>
          <w:trHeight w:hRule="exact" w:val="340"/>
        </w:trPr>
        <w:tc>
          <w:tcPr>
            <w:tcW w:w="4716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003E2D" w:rsidRPr="00D41558" w:rsidRDefault="00003E2D" w:rsidP="006F046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  <w:r w:rsidRPr="001B093C"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  <w:t>Competitive Bidding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55902">
            <w:pPr>
              <w:tabs>
                <w:tab w:val="right" w:pos="4644"/>
              </w:tabs>
              <w:rPr>
                <w:rFonts w:ascii="Arial" w:hAnsi="Arial" w:cs="Arial"/>
                <w:color w:val="A4A4A4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6F0466">
            <w:pPr>
              <w:pStyle w:val="Paneel"/>
              <w:spacing w:after="0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>Leads and Signals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B642D">
            <w:pPr>
              <w:tabs>
                <w:tab w:val="right" w:pos="4644"/>
              </w:tabs>
              <w:rPr>
                <w:rFonts w:ascii="Arial" w:hAnsi="Arial" w:cs="Arial"/>
                <w:color w:val="A4A4A4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322C3A">
            <w:pPr>
              <w:pStyle w:val="Paneel"/>
              <w:tabs>
                <w:tab w:val="right" w:pos="4644"/>
              </w:tabs>
              <w:spacing w:after="0"/>
              <w:rPr>
                <w:rFonts w:cs="Arial"/>
                <w:noProof w:val="0"/>
                <w:sz w:val="18"/>
                <w:szCs w:val="18"/>
                <w:lang w:val="en-US"/>
              </w:rPr>
            </w:pPr>
            <w:proofErr w:type="spellStart"/>
            <w:r w:rsidRPr="00011504"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>DBV</w:t>
            </w:r>
            <w:proofErr w:type="spellEnd"/>
            <w:r w:rsidRPr="00011504"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 xml:space="preserve"> Convention Card</w:t>
            </w:r>
          </w:p>
        </w:tc>
      </w:tr>
      <w:tr w:rsidR="00003E2D" w:rsidRPr="00011504" w:rsidTr="00B53D4F">
        <w:trPr>
          <w:trHeight w:hRule="exact" w:val="255"/>
        </w:trPr>
        <w:tc>
          <w:tcPr>
            <w:tcW w:w="1826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nil"/>
            </w:tcBorders>
            <w:noWrap/>
          </w:tcPr>
          <w:p w:rsidR="00003E2D" w:rsidRPr="00EB40A3" w:rsidRDefault="00003E2D" w:rsidP="00F82BF9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b w:val="0"/>
                <w:color w:val="000000" w:themeColor="text1"/>
                <w:szCs w:val="18"/>
                <w:lang w:val="en-US"/>
              </w:rPr>
            </w:pPr>
            <w:r w:rsidRPr="00EB40A3">
              <w:rPr>
                <w:rFonts w:cs="Arial"/>
                <w:noProof w:val="0"/>
                <w:szCs w:val="18"/>
                <w:u w:val="single"/>
                <w:lang w:val="en-US"/>
              </w:rPr>
              <w:t>Takeout-Doubles</w:t>
            </w:r>
            <w:r w:rsidRPr="00EB40A3"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  <w:t xml:space="preserve"> </w:t>
            </w:r>
          </w:p>
          <w:p w:rsidR="00003E2D" w:rsidRPr="00EB40A3" w:rsidRDefault="00003E2D" w:rsidP="00A100F1">
            <w:pPr>
              <w:rPr>
                <w:sz w:val="18"/>
                <w:szCs w:val="18"/>
                <w:lang w:val="en-US" w:eastAsia="en-US"/>
              </w:rPr>
            </w:pPr>
          </w:p>
          <w:p w:rsidR="00003E2D" w:rsidRPr="00EB40A3" w:rsidRDefault="00003E2D" w:rsidP="00991374">
            <w:pPr>
              <w:spacing w:after="60"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EB40A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EB40A3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</w:t>
            </w:r>
          </w:p>
          <w:p w:rsidR="00003E2D" w:rsidRPr="00EB40A3" w:rsidRDefault="00003E2D" w:rsidP="00991374">
            <w:pPr>
              <w:spacing w:after="60"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 w:val="restart"/>
            <w:tcBorders>
              <w:top w:val="single" w:sz="12" w:space="0" w:color="1F497D" w:themeColor="text2"/>
              <w:left w:val="nil"/>
              <w:right w:val="single" w:sz="12" w:space="0" w:color="1F497D" w:themeColor="text2"/>
            </w:tcBorders>
          </w:tcPr>
          <w:p w:rsidR="00003E2D" w:rsidRPr="00EB40A3" w:rsidRDefault="00003E2D" w:rsidP="00865EB5">
            <w:pPr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Standard, 11+ no </w:t>
            </w:r>
            <w:proofErr w:type="spellStart"/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offshape</w:t>
            </w:r>
            <w:proofErr w:type="spellEnd"/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doubles w/o extra strength</w:t>
            </w:r>
          </w:p>
          <w:p w:rsidR="00003E2D" w:rsidRPr="00EB40A3" w:rsidRDefault="00003E2D" w:rsidP="00865EB5">
            <w:pPr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Slightly weaker, about 8+</w:t>
            </w:r>
          </w:p>
          <w:p w:rsidR="00003E2D" w:rsidRPr="00EB40A3" w:rsidRDefault="00003E2D" w:rsidP="00865EB5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After penalty-X or XX,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the first </w:t>
            </w:r>
            <w:r w:rsidRPr="00EB40A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X is takeout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the next is penalty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03E2D" w:rsidRDefault="00003E2D" w:rsidP="00007DB2">
            <w:pPr>
              <w:pStyle w:val="Sectie"/>
              <w:spacing w:line="240" w:lineRule="auto"/>
              <w:rPr>
                <w:rFonts w:cs="Arial"/>
                <w:noProof w:val="0"/>
                <w:szCs w:val="18"/>
                <w:lang w:val="en-US"/>
              </w:rPr>
            </w:pPr>
            <w:r w:rsidRPr="00003E2D">
              <w:rPr>
                <w:rFonts w:cs="Arial"/>
                <w:noProof w:val="0"/>
                <w:szCs w:val="18"/>
                <w:lang w:val="en-US"/>
              </w:rPr>
              <w:t>Opening leads style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AB0779">
            <w:pPr>
              <w:tabs>
                <w:tab w:val="left" w:pos="200"/>
                <w:tab w:val="center" w:pos="685"/>
                <w:tab w:val="right" w:pos="4644"/>
              </w:tabs>
              <w:spacing w:before="6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000000"/>
                <w:sz w:val="17"/>
                <w:szCs w:val="17"/>
              </w:rPr>
              <w:fldChar w:fldCharType="begin"/>
            </w:r>
            <w:r>
              <w:rPr>
                <w:rFonts w:ascii="Tahoma" w:hAnsi="Tahoma"/>
                <w:color w:val="000000"/>
                <w:sz w:val="17"/>
                <w:szCs w:val="17"/>
              </w:rPr>
              <w:instrText xml:space="preserve"> INCLUDEPICTURE "https://www.nationalflaggen.de/media/flags/flagge-deutschland.gif" \* MERGEFORMATINET </w:instrText>
            </w:r>
            <w:r>
              <w:rPr>
                <w:rFonts w:ascii="Tahoma" w:hAnsi="Tahoma"/>
                <w:color w:val="000000"/>
                <w:sz w:val="17"/>
                <w:szCs w:val="17"/>
              </w:rPr>
              <w:fldChar w:fldCharType="separate"/>
            </w:r>
            <w:r w:rsidRPr="00D47D6F">
              <w:rPr>
                <w:rFonts w:ascii="Tahoma" w:hAnsi="Tahoma"/>
                <w:noProof/>
                <w:color w:val="000000"/>
                <w:sz w:val="17"/>
                <w:szCs w:val="17"/>
              </w:rPr>
              <w:drawing>
                <wp:inline distT="0" distB="0" distL="0" distR="0" wp14:anchorId="4FCE174E" wp14:editId="3060DDC2">
                  <wp:extent cx="731520" cy="502920"/>
                  <wp:effectExtent l="0" t="0" r="5080" b="5080"/>
                  <wp:docPr id="3" name="Bild 1" descr="Deutschland Flag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utschland Flagge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56" cy="51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  <w:color w:val="000000"/>
                <w:sz w:val="17"/>
                <w:szCs w:val="17"/>
              </w:rPr>
              <w:fldChar w:fldCharType="end"/>
            </w:r>
          </w:p>
        </w:tc>
        <w:tc>
          <w:tcPr>
            <w:tcW w:w="1554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AB0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930A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F282DD3" wp14:editId="1372C309">
                  <wp:extent cx="528761" cy="528761"/>
                  <wp:effectExtent l="0" t="0" r="508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31" cy="5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4A271D">
            <w:pPr>
              <w:tabs>
                <w:tab w:val="right" w:pos="4644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34B0D968" wp14:editId="7F9139E7">
                  <wp:extent cx="885865" cy="612185"/>
                  <wp:effectExtent l="0" t="0" r="317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le-6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7" cy="66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E2D" w:rsidRPr="00011504" w:rsidTr="00B53D4F">
        <w:trPr>
          <w:trHeight w:val="264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</w:tcBorders>
            <w:noWrap/>
            <w:vAlign w:val="center"/>
          </w:tcPr>
          <w:p w:rsidR="00003E2D" w:rsidRPr="00BF5840" w:rsidRDefault="00003E2D" w:rsidP="008D0A7E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VS. Suit</w:t>
            </w:r>
          </w:p>
        </w:tc>
        <w:tc>
          <w:tcPr>
            <w:tcW w:w="3807" w:type="dxa"/>
            <w:gridSpan w:val="4"/>
            <w:tcBorders>
              <w:top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8D0A7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69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val="212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8D0A7E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VS. NT</w:t>
            </w:r>
          </w:p>
        </w:tc>
        <w:tc>
          <w:tcPr>
            <w:tcW w:w="3807" w:type="dxa"/>
            <w:gridSpan w:val="4"/>
            <w:tcBorders>
              <w:top w:val="single" w:sz="4" w:space="0" w:color="auto"/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8D0A7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2/4</w:t>
            </w:r>
            <w:r w:rsidR="004E4A6F">
              <w:rPr>
                <w:rFonts w:ascii="Arial" w:hAnsi="Arial" w:cs="Arial"/>
                <w:sz w:val="18"/>
                <w:szCs w:val="18"/>
                <w:lang w:val="en-US"/>
              </w:rPr>
              <w:t>/6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(2</w:t>
            </w:r>
            <w:r w:rsidRPr="00D9706F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nd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from bad suits)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69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964F75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8D0A7E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Partner’s Suit</w:t>
            </w:r>
          </w:p>
        </w:tc>
        <w:tc>
          <w:tcPr>
            <w:tcW w:w="3807" w:type="dxa"/>
            <w:gridSpan w:val="4"/>
            <w:tcBorders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8D0A7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69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2B322D" w:rsidTr="00B53D4F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nil"/>
            </w:tcBorders>
            <w:noWrap/>
          </w:tcPr>
          <w:p w:rsidR="00003E2D" w:rsidRPr="00964F75" w:rsidRDefault="00003E2D" w:rsidP="00382137">
            <w:pPr>
              <w:pStyle w:val="Rubriek"/>
              <w:tabs>
                <w:tab w:val="right" w:pos="4638"/>
              </w:tabs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bottom w:val="single" w:sz="12" w:space="0" w:color="1F497D" w:themeColor="text2"/>
              <w:right w:val="single" w:sz="12" w:space="0" w:color="1F497D" w:themeColor="text2"/>
            </w:tcBorders>
          </w:tcPr>
          <w:p w:rsidR="00003E2D" w:rsidRPr="00964F75" w:rsidRDefault="00003E2D" w:rsidP="00382137">
            <w:pPr>
              <w:pStyle w:val="Rubriek"/>
              <w:tabs>
                <w:tab w:val="right" w:pos="4638"/>
              </w:tabs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8D0A7E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>
              <w:rPr>
                <w:rFonts w:cs="Arial"/>
                <w:noProof w:val="0"/>
                <w:sz w:val="18"/>
                <w:szCs w:val="18"/>
                <w:lang w:val="en-US"/>
              </w:rPr>
              <w:t>S</w:t>
            </w: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ubsequent</w:t>
            </w:r>
          </w:p>
        </w:tc>
        <w:tc>
          <w:tcPr>
            <w:tcW w:w="3807" w:type="dxa"/>
            <w:gridSpan w:val="4"/>
            <w:tcBorders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8D0A7E">
            <w:pPr>
              <w:tabs>
                <w:tab w:val="right" w:pos="3680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2/4 through declarer (including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Rusinow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569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C647A" w:rsidRPr="00BF5840" w:rsidTr="009D750F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003DFB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noProof w:val="0"/>
                <w:szCs w:val="18"/>
                <w:u w:val="single"/>
                <w:lang w:val="en-US"/>
              </w:rPr>
            </w:pPr>
            <w:r w:rsidRPr="00011504">
              <w:rPr>
                <w:rFonts w:cs="Arial"/>
                <w:noProof w:val="0"/>
                <w:szCs w:val="18"/>
                <w:u w:val="single"/>
                <w:lang w:val="en-US"/>
              </w:rPr>
              <w:t xml:space="preserve">Overcalls </w:t>
            </w:r>
            <w:r>
              <w:rPr>
                <w:rFonts w:cs="Arial"/>
                <w:noProof w:val="0"/>
                <w:szCs w:val="18"/>
                <w:u w:val="single"/>
                <w:lang w:val="en-US"/>
              </w:rPr>
              <w:t>to (semi-)natural openings and responses</w:t>
            </w:r>
          </w:p>
          <w:p w:rsidR="008C647A" w:rsidRPr="00011504" w:rsidRDefault="008C647A" w:rsidP="00003DFB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1-level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aggressive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; 2-level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sound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; Depending on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vul</w:t>
            </w:r>
            <w:proofErr w:type="spellEnd"/>
          </w:p>
          <w:p w:rsidR="008C647A" w:rsidRDefault="008C647A" w:rsidP="00075BF7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D47B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Responses: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 Transfers from 2 in </w:t>
            </w:r>
            <w:proofErr w:type="spellStart"/>
            <w:proofErr w:type="gram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opp‘</w:t>
            </w:r>
            <w:proofErr w:type="gram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 suit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 but</w:t>
            </w:r>
          </w:p>
          <w:p w:rsidR="008C647A" w:rsidRPr="00075BF7" w:rsidRDefault="008C647A" w:rsidP="00075BF7">
            <w:pPr>
              <w:tabs>
                <w:tab w:val="left" w:pos="1086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natural</w:t>
            </w:r>
          </w:p>
          <w:p w:rsidR="008C647A" w:rsidRPr="004662DD" w:rsidRDefault="008C647A" w:rsidP="00075BF7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AD47B3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 </w:t>
            </w:r>
            <w:r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</w:t>
            </w:r>
            <w:r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Slightly weaker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single" w:sz="12" w:space="0" w:color="1F497D" w:themeColor="text2"/>
              <w:bottom w:val="single" w:sz="12" w:space="0" w:color="1F497D" w:themeColor="text2"/>
            </w:tcBorders>
            <w:noWrap/>
            <w:vAlign w:val="center"/>
          </w:tcPr>
          <w:p w:rsidR="008C647A" w:rsidRPr="00011504" w:rsidRDefault="008C647A" w:rsidP="008D0A7E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Note:</w:t>
            </w:r>
          </w:p>
        </w:tc>
        <w:tc>
          <w:tcPr>
            <w:tcW w:w="3807" w:type="dxa"/>
            <w:gridSpan w:val="4"/>
            <w:tcBorders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8C647A" w:rsidRPr="00011504" w:rsidRDefault="008C647A" w:rsidP="008D0A7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Leads may be creative.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726A9E" w:rsidRDefault="00726A9E" w:rsidP="00726A9E">
            <w:pPr>
              <w:pStyle w:val="Rubriek"/>
              <w:tabs>
                <w:tab w:val="right" w:pos="4644"/>
              </w:tabs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GER</w:t>
            </w:r>
          </w:p>
          <w:p w:rsidR="00726A9E" w:rsidRPr="00726A9E" w:rsidRDefault="00726A9E" w:rsidP="00726A9E">
            <w:pPr>
              <w:pStyle w:val="Rubriek"/>
              <w:tabs>
                <w:tab w:val="right" w:pos="4644"/>
              </w:tabs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GER34290</w:t>
            </w:r>
          </w:p>
        </w:tc>
        <w:tc>
          <w:tcPr>
            <w:tcW w:w="3123" w:type="dxa"/>
            <w:gridSpan w:val="2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</w:tcPr>
          <w:p w:rsidR="008C647A" w:rsidRDefault="008C647A" w:rsidP="00FD18AC">
            <w:pPr>
              <w:pStyle w:val="Speler"/>
              <w:tabs>
                <w:tab w:val="right" w:pos="4644"/>
              </w:tabs>
              <w:rPr>
                <w:rFonts w:cs="Arial"/>
                <w:color w:val="FF0000"/>
                <w:sz w:val="18"/>
                <w:szCs w:val="18"/>
                <w:lang w:val="en-US"/>
              </w:rPr>
            </w:pPr>
            <w:r>
              <w:rPr>
                <w:rFonts w:cs="Arial"/>
                <w:color w:val="FF0000"/>
                <w:sz w:val="18"/>
                <w:szCs w:val="18"/>
                <w:lang w:val="en-US"/>
              </w:rPr>
              <w:t xml:space="preserve">Leo </w:t>
            </w:r>
            <w:proofErr w:type="spellStart"/>
            <w:r>
              <w:rPr>
                <w:rFonts w:cs="Arial"/>
                <w:color w:val="FF0000"/>
                <w:sz w:val="18"/>
                <w:szCs w:val="18"/>
                <w:lang w:val="en-US"/>
              </w:rPr>
              <w:t>Vornkahl</w:t>
            </w:r>
            <w:proofErr w:type="spellEnd"/>
          </w:p>
          <w:p w:rsidR="008C647A" w:rsidRPr="00912695" w:rsidRDefault="008C647A" w:rsidP="00FD18AC">
            <w:pPr>
              <w:pStyle w:val="Speler"/>
              <w:tabs>
                <w:tab w:val="right" w:pos="4644"/>
              </w:tabs>
              <w:rPr>
                <w:rFonts w:cs="Arial"/>
                <w:color w:val="FF0000"/>
                <w:sz w:val="18"/>
                <w:szCs w:val="18"/>
                <w:lang w:val="en-US"/>
              </w:rPr>
            </w:pPr>
            <w:r>
              <w:rPr>
                <w:rFonts w:cs="Arial"/>
                <w:color w:val="FF0000"/>
                <w:sz w:val="18"/>
                <w:szCs w:val="18"/>
                <w:lang w:val="en-US"/>
              </w:rPr>
              <w:t>Sibrand van Oosten</w:t>
            </w:r>
          </w:p>
          <w:p w:rsidR="008C647A" w:rsidRPr="00011504" w:rsidRDefault="008C647A" w:rsidP="00BD6857">
            <w:pPr>
              <w:pStyle w:val="Rubriek"/>
              <w:tabs>
                <w:tab w:val="right" w:pos="4644"/>
              </w:tabs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8C647A" w:rsidRPr="00011504" w:rsidTr="00CE5BD3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Default="008C647A" w:rsidP="00BD6857">
            <w:pPr>
              <w:pStyle w:val="Sectie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</w:p>
          <w:p w:rsidR="008C647A" w:rsidRPr="00011504" w:rsidRDefault="008C647A" w:rsidP="00BD6857">
            <w:pPr>
              <w:pStyle w:val="Sectie"/>
              <w:rPr>
                <w:rFonts w:cs="Arial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Leads by card</w:t>
            </w:r>
          </w:p>
          <w:p w:rsidR="008C647A" w:rsidRDefault="008C647A">
            <w:pPr>
              <w:rPr>
                <w:rFonts w:ascii="Arial" w:eastAsiaTheme="minorHAnsi" w:hAnsi="Arial" w:cs="Arial"/>
                <w:b/>
                <w:noProof/>
                <w:color w:val="004C92"/>
                <w:sz w:val="18"/>
                <w:szCs w:val="18"/>
                <w:lang w:val="en-US" w:eastAsia="en-US"/>
              </w:rPr>
            </w:pPr>
          </w:p>
          <w:p w:rsidR="008C647A" w:rsidRPr="00011504" w:rsidRDefault="008C647A" w:rsidP="00BD6857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011504" w:rsidRDefault="008C647A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8C647A" w:rsidRPr="00912695" w:rsidRDefault="008C647A" w:rsidP="00CD4353">
            <w:pPr>
              <w:pStyle w:val="Speler"/>
              <w:tabs>
                <w:tab w:val="right" w:pos="4644"/>
              </w:tabs>
              <w:jc w:val="center"/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</w:p>
        </w:tc>
        <w:tc>
          <w:tcPr>
            <w:tcW w:w="3123" w:type="dxa"/>
            <w:gridSpan w:val="2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8C647A" w:rsidRPr="00912695" w:rsidRDefault="008C647A" w:rsidP="00CD4353">
            <w:pPr>
              <w:pStyle w:val="Speler"/>
              <w:tabs>
                <w:tab w:val="right" w:pos="4644"/>
              </w:tabs>
              <w:jc w:val="center"/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</w:p>
        </w:tc>
      </w:tr>
      <w:tr w:rsidR="00003E2D" w:rsidRPr="004E4A6F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B62183" w:rsidRDefault="00003E2D" w:rsidP="008D76BC">
            <w:pPr>
              <w:pStyle w:val="Sectie"/>
              <w:tabs>
                <w:tab w:val="right" w:pos="4644"/>
              </w:tabs>
              <w:spacing w:before="40" w:line="276" w:lineRule="auto"/>
              <w:rPr>
                <w:rFonts w:cs="Arial"/>
                <w:noProof w:val="0"/>
                <w:color w:val="00B050"/>
                <w:szCs w:val="18"/>
                <w:lang w:val="en-US"/>
              </w:rPr>
            </w:pPr>
            <w:r w:rsidRPr="00912695">
              <w:rPr>
                <w:rFonts w:cs="Arial"/>
                <w:noProof w:val="0"/>
                <w:szCs w:val="18"/>
                <w:u w:val="single"/>
                <w:lang w:val="en-US"/>
              </w:rPr>
              <w:t>General approach</w:t>
            </w:r>
            <w:r w:rsidRPr="00DD0198">
              <w:rPr>
                <w:rFonts w:cs="Arial"/>
                <w:b w:val="0"/>
                <w:noProof w:val="0"/>
                <w:szCs w:val="18"/>
                <w:lang w:val="en-US"/>
              </w:rPr>
              <w:t xml:space="preserve"> </w:t>
            </w:r>
            <w:r>
              <w:rPr>
                <w:rFonts w:cs="Arial"/>
                <w:noProof w:val="0"/>
                <w:color w:val="00B050"/>
                <w:szCs w:val="18"/>
                <w:lang w:val="en-US"/>
              </w:rPr>
              <w:t>Green</w:t>
            </w:r>
          </w:p>
          <w:p w:rsidR="00003E2D" w:rsidRPr="00912695" w:rsidRDefault="00003E2D" w:rsidP="000E52C8">
            <w:pPr>
              <w:tabs>
                <w:tab w:val="right" w:pos="3345"/>
              </w:tabs>
              <w:spacing w:before="60" w:after="8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507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Transfer-</w:t>
            </w:r>
            <w:proofErr w:type="spellStart"/>
            <w:r w:rsidRPr="000C507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walsh</w:t>
            </w:r>
            <w:proofErr w:type="spellEnd"/>
            <w:r w:rsidRPr="0091269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912695">
              <w:rPr>
                <w:rFonts w:ascii="Arial" w:hAnsi="Arial" w:cs="Arial"/>
                <w:sz w:val="18"/>
                <w:szCs w:val="18"/>
                <w:lang w:val="en-US"/>
              </w:rPr>
              <w:t>and lots of transfers in competition</w:t>
            </w:r>
          </w:p>
          <w:p w:rsidR="00003E2D" w:rsidRPr="000C5072" w:rsidRDefault="00003E2D" w:rsidP="000E52C8">
            <w:pPr>
              <w:tabs>
                <w:tab w:val="right" w:pos="3345"/>
              </w:tabs>
              <w:spacing w:before="60" w:after="8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1269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91269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2+, 1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4+, 5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15-17, frequent up/downgrades.</w:t>
            </w:r>
          </w:p>
          <w:p w:rsidR="00003E2D" w:rsidRPr="000E52C8" w:rsidRDefault="00003E2D" w:rsidP="00C15D09">
            <w:pPr>
              <w:tabs>
                <w:tab w:val="right" w:pos="3345"/>
              </w:tabs>
              <w:spacing w:before="60" w:after="8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Usually sound 1-level openings and decent preempts</w:t>
            </w:r>
          </w:p>
          <w:p w:rsidR="00A65BC6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1269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Any hand may be judged into a 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1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opening depending on hcp, shape, </w:t>
            </w:r>
            <w:r w:rsidR="00E50E2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suit quality,</w:t>
            </w:r>
            <w:r w:rsidR="00A65BC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003E2D" w:rsidRPr="00B22372" w:rsidRDefault="00003E2D" w:rsidP="00B22372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position of honors, and state of the match.</w:t>
            </w:r>
            <w:r w:rsidRPr="004930A0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</w:t>
            </w:r>
          </w:p>
        </w:tc>
      </w:tr>
      <w:tr w:rsidR="00003E2D" w:rsidRPr="00011504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Sectie"/>
              <w:rPr>
                <w:rFonts w:cs="Arial"/>
                <w:szCs w:val="18"/>
                <w:u w:val="single"/>
                <w:lang w:val="en-US"/>
              </w:rPr>
            </w:pPr>
            <w:r w:rsidRPr="00C239D2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Lead</w:t>
            </w:r>
          </w:p>
        </w:tc>
        <w:tc>
          <w:tcPr>
            <w:tcW w:w="1984" w:type="dxa"/>
            <w:gridSpan w:val="3"/>
            <w:tcBorders>
              <w:top w:val="single" w:sz="12" w:space="0" w:color="1F497D" w:themeColor="text2"/>
            </w:tcBorders>
            <w:vAlign w:val="center"/>
          </w:tcPr>
          <w:p w:rsidR="00003E2D" w:rsidRPr="00B53D4F" w:rsidRDefault="00003E2D" w:rsidP="00C60666">
            <w:pP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u w:val="single"/>
                <w:lang w:val="en-US"/>
              </w:rPr>
            </w:pPr>
            <w:r w:rsidRPr="00B53D4F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VS. Suit</w:t>
            </w:r>
          </w:p>
        </w:tc>
        <w:tc>
          <w:tcPr>
            <w:tcW w:w="1955" w:type="dxa"/>
            <w:gridSpan w:val="2"/>
            <w:tcBorders>
              <w:top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03E2D" w:rsidRPr="00C239D2" w:rsidRDefault="00003E2D" w:rsidP="00C60666">
            <w:pPr>
              <w:pStyle w:val="Sectie"/>
              <w:rPr>
                <w:rFonts w:cs="Arial"/>
                <w:color w:val="808080" w:themeColor="background1" w:themeShade="80"/>
                <w:szCs w:val="18"/>
                <w:u w:val="single"/>
                <w:lang w:val="en-US"/>
              </w:rPr>
            </w:pPr>
            <w:r w:rsidRPr="00C239D2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VS. NT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912695" w:rsidRDefault="00003E2D" w:rsidP="00B11EFB">
            <w:pPr>
              <w:tabs>
                <w:tab w:val="right" w:pos="4644"/>
              </w:tabs>
              <w:rPr>
                <w:rFonts w:cs="Arial"/>
                <w:color w:val="FF0000"/>
                <w:sz w:val="18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Sectie"/>
              <w:rPr>
                <w:rFonts w:cs="Arial"/>
                <w:noProof w:val="0"/>
                <w:szCs w:val="18"/>
                <w:lang w:val="en-US"/>
              </w:rPr>
            </w:pPr>
            <w:r w:rsidRPr="00C239D2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A</w:t>
            </w:r>
          </w:p>
        </w:tc>
        <w:tc>
          <w:tcPr>
            <w:tcW w:w="1984" w:type="dxa"/>
            <w:gridSpan w:val="3"/>
            <w:vAlign w:val="center"/>
          </w:tcPr>
          <w:p w:rsidR="00003E2D" w:rsidRPr="00B53D4F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B53D4F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-&gt;Attitude</w:t>
            </w:r>
            <w:r w:rsidR="00310DAD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only game</w:t>
            </w:r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003E2D" w:rsidRPr="00C239D2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C239D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AK</w:t>
            </w: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Q</w:t>
            </w:r>
            <w:r w:rsidRPr="00C239D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(+),</w:t>
            </w: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AKJ(+),</w:t>
            </w:r>
            <w:r w:rsidRPr="00C239D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Ax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572D61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03E2D" w:rsidRPr="00275E57" w:rsidTr="00B53D4F">
        <w:trPr>
          <w:trHeight w:hRule="exact" w:val="255"/>
        </w:trPr>
        <w:tc>
          <w:tcPr>
            <w:tcW w:w="1826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nil"/>
            </w:tcBorders>
            <w:noWrap/>
          </w:tcPr>
          <w:p w:rsidR="00003E2D" w:rsidRDefault="00003E2D" w:rsidP="00C17A0B">
            <w:pPr>
              <w:tabs>
                <w:tab w:val="left" w:pos="1524"/>
              </w:tabs>
              <w:spacing w:before="60" w:after="60"/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</w:pPr>
            <w:proofErr w:type="spellStart"/>
            <w:r w:rsidRPr="00A0062F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>1NT</w:t>
            </w:r>
            <w:proofErr w:type="spellEnd"/>
            <w:r w:rsidRPr="00A0062F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>-Overcall</w:t>
            </w:r>
          </w:p>
          <w:p w:rsidR="00003E2D" w:rsidRPr="00CA519F" w:rsidRDefault="00003E2D" w:rsidP="00C17A0B">
            <w:pPr>
              <w:tabs>
                <w:tab w:val="left" w:pos="1524"/>
              </w:tabs>
              <w:spacing w:after="6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  <w:r w:rsidRPr="00FE2CC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Responses: </w:t>
            </w:r>
            <w: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          </w:t>
            </w:r>
          </w:p>
          <w:p w:rsidR="00003E2D" w:rsidRPr="00CA519F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  <w:r w:rsidRPr="00FE2CC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Sandwich:      </w:t>
            </w:r>
            <w: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       </w:t>
            </w:r>
          </w:p>
          <w:p w:rsidR="00003E2D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FE2CC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FE2CC3">
              <w:rPr>
                <w:rFonts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</w:t>
            </w:r>
            <w:r>
              <w:rPr>
                <w:rFonts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      </w:t>
            </w:r>
          </w:p>
          <w:p w:rsidR="00003E2D" w:rsidRPr="0012104E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FE2CC3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Responses:</w:t>
            </w:r>
          </w:p>
        </w:tc>
        <w:tc>
          <w:tcPr>
            <w:tcW w:w="2890" w:type="dxa"/>
            <w:gridSpan w:val="2"/>
            <w:vMerge w:val="restart"/>
            <w:tcBorders>
              <w:top w:val="single" w:sz="12" w:space="0" w:color="1F497D" w:themeColor="text2"/>
              <w:left w:val="nil"/>
              <w:right w:val="single" w:sz="12" w:space="0" w:color="1F497D" w:themeColor="text2"/>
            </w:tcBorders>
          </w:tcPr>
          <w:p w:rsidR="00003E2D" w:rsidRPr="00CA519F" w:rsidRDefault="00003E2D" w:rsidP="00857260">
            <w:pPr>
              <w:tabs>
                <w:tab w:val="left" w:pos="1524"/>
              </w:tabs>
              <w:spacing w:before="80" w:after="60"/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(15)16-18</w:t>
            </w:r>
          </w:p>
          <w:p w:rsidR="00003E2D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System on</w:t>
            </w:r>
          </w:p>
          <w:p w:rsidR="00003E2D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E2CC3">
              <w:rPr>
                <w:rFonts w:ascii="Arial" w:hAnsi="Arial" w:cs="Arial"/>
                <w:sz w:val="18"/>
                <w:szCs w:val="18"/>
                <w:lang w:val="en-US"/>
              </w:rPr>
              <w:t>Remaining suits,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FE2CC3">
              <w:rPr>
                <w:rFonts w:ascii="Arial" w:hAnsi="Arial" w:cs="Arial"/>
                <w:sz w:val="18"/>
                <w:szCs w:val="18"/>
                <w:lang w:val="en-US"/>
              </w:rPr>
              <w:t>4+5+</w:t>
            </w:r>
          </w:p>
          <w:p w:rsidR="00003E2D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FE2CC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FE2CC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11-15;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E2CC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FE2CC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(18)19-20</w:t>
            </w:r>
          </w:p>
          <w:p w:rsidR="00003E2D" w:rsidRDefault="00003E2D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System on</w:t>
            </w:r>
          </w:p>
          <w:p w:rsidR="00003E2D" w:rsidRPr="0012104E" w:rsidRDefault="00003E2D" w:rsidP="0012104E">
            <w:pPr>
              <w:tabs>
                <w:tab w:val="right" w:pos="4638"/>
              </w:tabs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K</w:t>
            </w:r>
          </w:p>
        </w:tc>
        <w:tc>
          <w:tcPr>
            <w:tcW w:w="1984" w:type="dxa"/>
            <w:gridSpan w:val="3"/>
            <w:vAlign w:val="center"/>
          </w:tcPr>
          <w:p w:rsidR="00003E2D" w:rsidRPr="00C239D2" w:rsidRDefault="00003E2D" w:rsidP="00C60666">
            <w:pPr>
              <w:pStyle w:val="Rubriek"/>
              <w:tabs>
                <w:tab w:val="right" w:pos="1814"/>
              </w:tabs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C239D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-&gt;Count</w:t>
            </w:r>
            <w:bookmarkStart w:id="0" w:name="_GoBack"/>
            <w:bookmarkEnd w:id="0"/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003E2D" w:rsidRPr="00C239D2" w:rsidRDefault="00003E2D" w:rsidP="00C60666">
            <w:pPr>
              <w:pStyle w:val="Rubriek"/>
              <w:tabs>
                <w:tab w:val="right" w:pos="1837"/>
              </w:tabs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C239D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KQ</w:t>
            </w:r>
            <w:r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J</w:t>
            </w:r>
            <w:r w:rsidRPr="00C239D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 xml:space="preserve">(+), </w:t>
            </w:r>
            <w:r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(A)KQ10(+)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912695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03E2D" w:rsidRPr="00525AB4" w:rsidTr="00B53D4F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011504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011504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Q</w:t>
            </w:r>
          </w:p>
        </w:tc>
        <w:tc>
          <w:tcPr>
            <w:tcW w:w="1984" w:type="dxa"/>
            <w:gridSpan w:val="3"/>
            <w:vAlign w:val="center"/>
          </w:tcPr>
          <w:p w:rsidR="00003E2D" w:rsidRPr="00011504" w:rsidRDefault="00003E2D" w:rsidP="00C60666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QJ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(x),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Qx</w:t>
            </w:r>
            <w:proofErr w:type="spellEnd"/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C60666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AQJ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(+),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QJ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QJ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(+)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912695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011504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011504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6902A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J</w:t>
            </w:r>
          </w:p>
        </w:tc>
        <w:tc>
          <w:tcPr>
            <w:tcW w:w="1984" w:type="dxa"/>
            <w:gridSpan w:val="3"/>
            <w:vAlign w:val="center"/>
          </w:tcPr>
          <w:p w:rsidR="00003E2D" w:rsidRPr="00011504" w:rsidRDefault="00003E2D" w:rsidP="00C60666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(H)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(+),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(+),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Jx</w:t>
            </w:r>
            <w:proofErr w:type="spellEnd"/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C60666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(H)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(+),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(+)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6902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003E2D" w:rsidRPr="00912695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val="254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  <w:bottom w:val="single" w:sz="4" w:space="0" w:color="auto"/>
            </w:tcBorders>
            <w:noWrap/>
            <w:vAlign w:val="center"/>
          </w:tcPr>
          <w:p w:rsidR="00003E2D" w:rsidRPr="00011504" w:rsidRDefault="00003E2D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10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vAlign w:val="center"/>
          </w:tcPr>
          <w:p w:rsidR="00003E2D" w:rsidRPr="00011504" w:rsidRDefault="00003E2D" w:rsidP="00C60666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(H)109(+), 109(+),</w:t>
            </w:r>
          </w:p>
        </w:tc>
        <w:tc>
          <w:tcPr>
            <w:tcW w:w="1955" w:type="dxa"/>
            <w:gridSpan w:val="2"/>
            <w:tcBorders>
              <w:bottom w:val="single" w:sz="4" w:space="0" w:color="auto"/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C6066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(H)109(+), 109(+)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003E2D" w:rsidRPr="00912695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03E2D" w:rsidRPr="00011504" w:rsidTr="00B53D4F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right w:val="nil"/>
            </w:tcBorders>
            <w:noWrap/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single" w:sz="12" w:space="0" w:color="1F497D" w:themeColor="text2"/>
            </w:tcBorders>
          </w:tcPr>
          <w:p w:rsidR="00003E2D" w:rsidRPr="00011504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003E2D" w:rsidRPr="00011504" w:rsidRDefault="00003E2D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9</w:t>
            </w:r>
          </w:p>
        </w:tc>
        <w:tc>
          <w:tcPr>
            <w:tcW w:w="1984" w:type="dxa"/>
            <w:gridSpan w:val="3"/>
            <w:vAlign w:val="center"/>
          </w:tcPr>
          <w:p w:rsidR="00003E2D" w:rsidRPr="00011504" w:rsidRDefault="00003E2D" w:rsidP="00C60666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HH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9(x),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9x</w:t>
            </w:r>
            <w:proofErr w:type="spellEnd"/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003E2D" w:rsidRPr="00011504" w:rsidRDefault="00003E2D" w:rsidP="00C6066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H9x</w:t>
            </w:r>
            <w:proofErr w:type="spellEnd"/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bottom w:val="single" w:sz="4" w:space="0" w:color="000000" w:themeColor="text1"/>
              <w:right w:val="single" w:sz="12" w:space="0" w:color="1F497D" w:themeColor="text2"/>
            </w:tcBorders>
            <w:noWrap/>
          </w:tcPr>
          <w:p w:rsidR="00003E2D" w:rsidRPr="00912695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4D04FB" w:rsidRPr="00011504" w:rsidTr="004B54AE">
        <w:trPr>
          <w:trHeight w:hRule="exact" w:val="255"/>
        </w:trPr>
        <w:tc>
          <w:tcPr>
            <w:tcW w:w="1826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nil"/>
            </w:tcBorders>
            <w:noWrap/>
          </w:tcPr>
          <w:p w:rsidR="004D04FB" w:rsidRPr="00011504" w:rsidRDefault="004D04FB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bottom w:val="single" w:sz="12" w:space="0" w:color="1F497D" w:themeColor="text2"/>
              <w:right w:val="single" w:sz="12" w:space="0" w:color="1F497D" w:themeColor="text2"/>
            </w:tcBorders>
          </w:tcPr>
          <w:p w:rsidR="004D04FB" w:rsidRPr="00011504" w:rsidRDefault="004D04FB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</w:tcBorders>
            <w:noWrap/>
            <w:vAlign w:val="center"/>
          </w:tcPr>
          <w:p w:rsidR="004D04FB" w:rsidRPr="00011504" w:rsidRDefault="004D04FB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High-X</w:t>
            </w:r>
          </w:p>
        </w:tc>
        <w:tc>
          <w:tcPr>
            <w:tcW w:w="1984" w:type="dxa"/>
            <w:gridSpan w:val="3"/>
            <w:vAlign w:val="center"/>
          </w:tcPr>
          <w:p w:rsidR="004D04FB" w:rsidRPr="00011504" w:rsidRDefault="004D04FB" w:rsidP="00C6066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1955" w:type="dxa"/>
            <w:gridSpan w:val="2"/>
            <w:tcBorders>
              <w:right w:val="single" w:sz="12" w:space="0" w:color="1F497D" w:themeColor="text2"/>
            </w:tcBorders>
            <w:vAlign w:val="center"/>
          </w:tcPr>
          <w:p w:rsidR="004D04FB" w:rsidRPr="00011504" w:rsidRDefault="004D04FB" w:rsidP="00C60666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xXxx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2/4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single" w:sz="12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4D04FB" w:rsidRPr="00717666" w:rsidRDefault="00717666" w:rsidP="004B54AE">
            <w:pPr>
              <w:tabs>
                <w:tab w:val="right" w:pos="4644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O</w:t>
            </w:r>
            <w:r w:rsidR="004D04FB" w:rsidRPr="00717666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pening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1F497D" w:themeColor="text2"/>
            </w:tcBorders>
            <w:vAlign w:val="center"/>
          </w:tcPr>
          <w:p w:rsidR="004D04FB" w:rsidRPr="00717666" w:rsidRDefault="00717666" w:rsidP="004B54AE">
            <w:pPr>
              <w:tabs>
                <w:tab w:val="right" w:pos="4644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17666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US"/>
              </w:rPr>
              <w:t>Description</w:t>
            </w:r>
          </w:p>
        </w:tc>
      </w:tr>
      <w:tr w:rsidR="003B6E22" w:rsidRPr="00011504" w:rsidTr="004B54AE">
        <w:trPr>
          <w:trHeight w:val="223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noWrap/>
          </w:tcPr>
          <w:p w:rsidR="003B6E22" w:rsidRPr="00A0062F" w:rsidRDefault="003B6E22" w:rsidP="000268B2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  <w:r w:rsidRPr="00A0062F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Jump overcalls</w:t>
            </w:r>
          </w:p>
          <w:p w:rsidR="003B6E22" w:rsidRDefault="003B6E22" w:rsidP="00A00B1B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V</w:t>
            </w:r>
            <w:r w:rsidRPr="0001150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weak,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about 3</w:t>
            </w:r>
            <w:r w:rsidRPr="0001150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Vul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= No nonsense but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weak</w:t>
            </w:r>
          </w:p>
          <w:p w:rsidR="003B6E22" w:rsidRPr="00C15D09" w:rsidRDefault="003B6E22" w:rsidP="000268B2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 xml:space="preserve">Responses:  </w:t>
            </w:r>
            <w:proofErr w:type="spellStart"/>
            <w:r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 xml:space="preserve"> asks Suit quality and range</w:t>
            </w:r>
          </w:p>
          <w:p w:rsidR="003B6E22" w:rsidRPr="00011504" w:rsidRDefault="003B6E22" w:rsidP="000268B2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AD47B3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 xml:space="preserve">Balancing:    </w:t>
            </w:r>
            <w:r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Intermediate, about</w:t>
            </w:r>
            <w:r w:rsidRPr="00011504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 xml:space="preserve"> 1</w:t>
            </w:r>
            <w:r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2</w:t>
            </w:r>
            <w:r w:rsidRPr="00011504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-14</w:t>
            </w:r>
            <w:r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, decent suit</w:t>
            </w:r>
          </w:p>
          <w:p w:rsidR="003B6E22" w:rsidRPr="00C15D09" w:rsidRDefault="003B6E22" w:rsidP="00864A34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3B6E22" w:rsidRPr="00011504" w:rsidRDefault="003B6E22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single" w:sz="12" w:space="0" w:color="1F497D" w:themeColor="text2"/>
              <w:bottom w:val="single" w:sz="12" w:space="0" w:color="1F497D" w:themeColor="text2"/>
            </w:tcBorders>
            <w:noWrap/>
            <w:vAlign w:val="center"/>
          </w:tcPr>
          <w:p w:rsidR="003B6E22" w:rsidRPr="00011504" w:rsidRDefault="003B6E22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noProof w:val="0"/>
                <w:sz w:val="18"/>
                <w:szCs w:val="18"/>
                <w:lang w:val="en-US"/>
              </w:rPr>
              <w:t>Low-X</w:t>
            </w:r>
          </w:p>
        </w:tc>
        <w:tc>
          <w:tcPr>
            <w:tcW w:w="198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3B6E22" w:rsidRPr="00011504" w:rsidRDefault="003B6E22" w:rsidP="00C60666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1955" w:type="dxa"/>
            <w:gridSpan w:val="2"/>
            <w:tcBorders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3B6E22" w:rsidRPr="00011504" w:rsidRDefault="003B6E22" w:rsidP="00C60666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2/4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3B6E22" w:rsidRPr="00011504" w:rsidRDefault="003B6E22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single" w:sz="12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3B6E22" w:rsidRPr="00912695" w:rsidRDefault="003B6E2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1F497D" w:themeColor="text2"/>
            </w:tcBorders>
            <w:vAlign w:val="center"/>
          </w:tcPr>
          <w:p w:rsidR="003B6E22" w:rsidRPr="00912695" w:rsidRDefault="003B6E2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Strong</w:t>
            </w:r>
          </w:p>
        </w:tc>
      </w:tr>
      <w:tr w:rsidR="004D04FB" w:rsidRPr="00ED7721" w:rsidTr="004B54AE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864A34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Default="004D04FB" w:rsidP="00E51132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  <w:p w:rsidR="004D04FB" w:rsidRDefault="004D04FB" w:rsidP="00E51132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  <w:r w:rsidRPr="00011504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  <w:t>Signals in order of priority</w:t>
            </w:r>
          </w:p>
          <w:p w:rsidR="004D04FB" w:rsidRDefault="004D04FB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  <w:p w:rsidR="004D04FB" w:rsidRPr="00E35FCC" w:rsidRDefault="004D04FB" w:rsidP="00E51132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single" w:sz="12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4D04FB" w:rsidRPr="00912695" w:rsidRDefault="004D04FB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1F497D" w:themeColor="text2"/>
            </w:tcBorders>
            <w:vAlign w:val="center"/>
          </w:tcPr>
          <w:p w:rsidR="004D04FB" w:rsidRPr="00912695" w:rsidRDefault="00B2237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9-11,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or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26+NT</w:t>
            </w:r>
            <w:proofErr w:type="spellEnd"/>
          </w:p>
        </w:tc>
      </w:tr>
      <w:tr w:rsidR="004D04FB" w:rsidRPr="00750C62" w:rsidTr="004B54AE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864A34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E51132">
            <w:pPr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4D04FB" w:rsidRPr="00011504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single" w:sz="12" w:space="0" w:color="1F497D" w:themeColor="text2"/>
              <w:bottom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4D04FB" w:rsidRPr="00C555DC" w:rsidRDefault="004D04FB" w:rsidP="004B54AE">
            <w:pPr>
              <w:pStyle w:val="Sectie"/>
              <w:tabs>
                <w:tab w:val="right" w:pos="4644"/>
              </w:tabs>
              <w:rPr>
                <w:rFonts w:cs="Arial"/>
                <w:b w:val="0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2</w:t>
            </w:r>
            <w:r w:rsidRPr="00912695">
              <w:rPr>
                <w:rFonts w:cs="Arial"/>
                <w:color w:val="FF0000"/>
                <w:szCs w:val="18"/>
                <w:lang w:val="en-US"/>
              </w:rPr>
              <w:t>♥</w:t>
            </w:r>
            <w:r w:rsidRPr="00912695">
              <w:rPr>
                <w:rFonts w:cs="Arial"/>
                <w:szCs w:val="18"/>
                <w:lang w:val="en-US"/>
              </w:rPr>
              <w:t>♠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4D04FB" w:rsidRPr="00C555DC" w:rsidRDefault="00B22372" w:rsidP="004B54AE">
            <w:pPr>
              <w:pStyle w:val="Sectie"/>
              <w:tabs>
                <w:tab w:val="right" w:pos="4644"/>
              </w:tabs>
              <w:rPr>
                <w:rFonts w:cs="Arial"/>
                <w:b w:val="0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4-9, 5</w:t>
            </w:r>
            <w:r w:rsidRPr="00C555DC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+</w:t>
            </w:r>
            <w:r w:rsidRPr="00C555DC">
              <w:rPr>
                <w:rFonts w:cs="Arial"/>
                <w:b w:val="0"/>
                <w:color w:val="FF0000"/>
                <w:szCs w:val="18"/>
                <w:lang w:val="en-US"/>
              </w:rPr>
              <w:t>♥</w:t>
            </w:r>
            <w:r w:rsidRPr="00C555DC">
              <w:rPr>
                <w:rFonts w:cs="Arial"/>
                <w:b w:val="0"/>
                <w:szCs w:val="18"/>
                <w:lang w:val="en-US"/>
              </w:rPr>
              <w:t>♠</w:t>
            </w:r>
            <w:r w:rsidRPr="00C555DC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, </w:t>
            </w: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3</w:t>
            </w:r>
            <w:r w:rsidRPr="00386496">
              <w:rPr>
                <w:rFonts w:cs="Arial"/>
                <w:b w:val="0"/>
                <w:color w:val="000000" w:themeColor="text1"/>
                <w:szCs w:val="18"/>
                <w:vertAlign w:val="superscript"/>
                <w:lang w:val="en-US"/>
              </w:rPr>
              <w:t>rd</w:t>
            </w: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seat 0-12, 4</w:t>
            </w:r>
            <w:r w:rsidRPr="00641F55">
              <w:rPr>
                <w:rFonts w:cs="Arial"/>
                <w:b w:val="0"/>
                <w:color w:val="000000" w:themeColor="text1"/>
                <w:szCs w:val="18"/>
                <w:vertAlign w:val="superscript"/>
                <w:lang w:val="en-US"/>
              </w:rPr>
              <w:t>th</w:t>
            </w:r>
            <w:r>
              <w:rPr>
                <w:rFonts w:cs="Arial"/>
                <w:b w:val="0"/>
                <w:color w:val="000000" w:themeColor="text1"/>
                <w:szCs w:val="18"/>
                <w:lang w:val="en-US"/>
              </w:rPr>
              <w:t xml:space="preserve"> seat 12-14</w:t>
            </w:r>
          </w:p>
        </w:tc>
      </w:tr>
      <w:tr w:rsidR="00003E2D" w:rsidRPr="004E4A6F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</w:tcBorders>
            <w:noWrap/>
            <w:textDirection w:val="btLr"/>
            <w:vAlign w:val="center"/>
          </w:tcPr>
          <w:p w:rsidR="00003E2D" w:rsidRPr="00141A58" w:rsidRDefault="00003E2D" w:rsidP="00C60666">
            <w:pPr>
              <w:spacing w:after="40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141A58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VS</w:t>
            </w:r>
          </w:p>
        </w:tc>
        <w:tc>
          <w:tcPr>
            <w:tcW w:w="428" w:type="dxa"/>
            <w:vMerge w:val="restart"/>
            <w:tcBorders>
              <w:top w:val="single" w:sz="12" w:space="0" w:color="1F497D" w:themeColor="text2"/>
            </w:tcBorders>
            <w:textDirection w:val="btLr"/>
            <w:vAlign w:val="center"/>
          </w:tcPr>
          <w:p w:rsidR="00003E2D" w:rsidRPr="00100C64" w:rsidRDefault="00003E2D" w:rsidP="00C60666">
            <w:pPr>
              <w:spacing w:line="276" w:lineRule="auto"/>
              <w:ind w:right="113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Prio</w:t>
            </w:r>
            <w:proofErr w:type="spellEnd"/>
          </w:p>
        </w:tc>
        <w:tc>
          <w:tcPr>
            <w:tcW w:w="2948" w:type="dxa"/>
            <w:gridSpan w:val="5"/>
            <w:tcBorders>
              <w:top w:val="single" w:sz="12" w:space="0" w:color="1F497D" w:themeColor="text2"/>
            </w:tcBorders>
            <w:vAlign w:val="center"/>
          </w:tcPr>
          <w:p w:rsidR="00003E2D" w:rsidRPr="00937CB0" w:rsidRDefault="00003E2D" w:rsidP="00C60666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937CB0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Lead by</w:t>
            </w:r>
          </w:p>
        </w:tc>
        <w:tc>
          <w:tcPr>
            <w:tcW w:w="1558" w:type="dxa"/>
            <w:vMerge w:val="restart"/>
            <w:tcBorders>
              <w:top w:val="single" w:sz="12" w:space="0" w:color="1F497D" w:themeColor="text2"/>
              <w:right w:val="single" w:sz="12" w:space="0" w:color="1F497D" w:themeColor="text2"/>
            </w:tcBorders>
          </w:tcPr>
          <w:p w:rsidR="00003E2D" w:rsidRPr="00141A58" w:rsidRDefault="00003E2D" w:rsidP="00C60666">
            <w:pP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141A58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Discards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F87A61" w:rsidRDefault="00003E2D" w:rsidP="00912695">
            <w:pPr>
              <w:pStyle w:val="Sectie"/>
              <w:tabs>
                <w:tab w:val="right" w:pos="4644"/>
              </w:tabs>
              <w:rPr>
                <w:rFonts w:cs="Arial"/>
                <w:szCs w:val="18"/>
                <w:lang w:val="en-US"/>
              </w:rPr>
            </w:pPr>
            <w:r w:rsidRPr="00F87A61">
              <w:rPr>
                <w:rFonts w:cs="Arial"/>
                <w:szCs w:val="18"/>
                <w:lang w:val="en-US"/>
              </w:rPr>
              <w:t>Special bids that may require defence</w:t>
            </w:r>
          </w:p>
        </w:tc>
      </w:tr>
      <w:tr w:rsidR="00003E2D" w:rsidRPr="00750C62" w:rsidTr="004B54AE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411D2B" w:rsidRDefault="00003E2D" w:rsidP="00912695">
            <w:pPr>
              <w:pStyle w:val="Sectie"/>
              <w:tabs>
                <w:tab w:val="right" w:pos="4638"/>
              </w:tabs>
              <w:spacing w:before="40" w:line="276" w:lineRule="auto"/>
              <w:rPr>
                <w:rFonts w:cs="Arial"/>
                <w:color w:val="1F497D" w:themeColor="text2"/>
                <w:szCs w:val="18"/>
                <w:u w:val="single"/>
                <w:lang w:val="en-US"/>
              </w:rPr>
            </w:pPr>
            <w:r w:rsidRPr="00411D2B">
              <w:rPr>
                <w:rFonts w:cs="Arial"/>
                <w:color w:val="1F497D" w:themeColor="text2"/>
                <w:szCs w:val="18"/>
                <w:u w:val="single"/>
                <w:lang w:val="en-US"/>
              </w:rPr>
              <w:t>Two-suiters: Ghestem</w:t>
            </w:r>
          </w:p>
          <w:p w:rsidR="00003E2D" w:rsidRPr="00411D2B" w:rsidRDefault="00003E2D" w:rsidP="00912695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1X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2X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= outer unbid suits; (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1X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=lowest unbid suits; </w:t>
            </w:r>
          </w:p>
          <w:p w:rsidR="00003E2D" w:rsidRPr="00411D2B" w:rsidRDefault="00003E2D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1X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) 3</w:t>
            </w:r>
            <w:r w:rsidRPr="00411D2B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highest unbid suits; -&gt; Always at least 5-5</w:t>
            </w:r>
          </w:p>
          <w:p w:rsidR="00003E2D" w:rsidRPr="00E35FC9" w:rsidRDefault="00003E2D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color w:val="000000" w:themeColor="text1"/>
                <w:szCs w:val="18"/>
                <w:lang w:val="en-US"/>
              </w:rPr>
            </w:pPr>
            <w:r w:rsidRPr="00411D2B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Exceptions: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(1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 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natural, (1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 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single" w:sz="12" w:space="0" w:color="1F497D" w:themeColor="text2"/>
            </w:tcBorders>
            <w:noWrap/>
          </w:tcPr>
          <w:p w:rsidR="00003E2D" w:rsidRPr="00DF092A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428" w:type="dxa"/>
            <w:vMerge/>
          </w:tcPr>
          <w:p w:rsidR="00003E2D" w:rsidRPr="00C2791D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1417" w:type="dxa"/>
            <w:gridSpan w:val="3"/>
          </w:tcPr>
          <w:p w:rsidR="00003E2D" w:rsidRPr="00C2791D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szCs w:val="18"/>
                <w:lang w:val="en-US"/>
              </w:rPr>
              <w:t>Partner</w:t>
            </w:r>
          </w:p>
        </w:tc>
        <w:tc>
          <w:tcPr>
            <w:tcW w:w="1531" w:type="dxa"/>
            <w:gridSpan w:val="2"/>
          </w:tcPr>
          <w:p w:rsidR="00003E2D" w:rsidRPr="00C2791D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  <w:proofErr w:type="spellStart"/>
            <w:r>
              <w:rPr>
                <w:rFonts w:cs="Arial"/>
                <w:noProof w:val="0"/>
                <w:szCs w:val="18"/>
                <w:lang w:val="en-US"/>
              </w:rPr>
              <w:t>Decl</w:t>
            </w:r>
            <w:proofErr w:type="spellEnd"/>
            <w:r w:rsidRPr="00C2791D">
              <w:rPr>
                <w:rFonts w:cs="Arial"/>
                <w:noProof w:val="0"/>
                <w:szCs w:val="18"/>
                <w:lang w:val="en-US"/>
              </w:rPr>
              <w:t>/Dummy</w:t>
            </w:r>
          </w:p>
        </w:tc>
        <w:tc>
          <w:tcPr>
            <w:tcW w:w="1558" w:type="dxa"/>
            <w:vMerge/>
            <w:tcBorders>
              <w:right w:val="single" w:sz="12" w:space="0" w:color="1F497D" w:themeColor="text2"/>
            </w:tcBorders>
          </w:tcPr>
          <w:p w:rsidR="00003E2D" w:rsidRPr="00C2791D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12" w:space="0" w:color="1F497D" w:themeColor="text2"/>
              <w:left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82394F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1269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(1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708" w:type="dxa"/>
            <w:gridSpan w:val="2"/>
            <w:tcBorders>
              <w:top w:val="single" w:sz="12" w:space="0" w:color="1F497D" w:themeColor="text2"/>
              <w:left w:val="single" w:sz="4" w:space="0" w:color="000000" w:themeColor="text1"/>
            </w:tcBorders>
            <w:vAlign w:val="center"/>
          </w:tcPr>
          <w:p w:rsidR="00003E2D" w:rsidRPr="0082394F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X/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03E2D" w:rsidRPr="0082394F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4/5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6+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invitational</w:t>
            </w:r>
          </w:p>
        </w:tc>
      </w:tr>
      <w:tr w:rsidR="00003E2D" w:rsidRPr="00275E57" w:rsidTr="004B54AE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411D2B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left w:val="single" w:sz="12" w:space="0" w:color="1F497D" w:themeColor="text2"/>
            </w:tcBorders>
            <w:noWrap/>
            <w:textDirection w:val="btLr"/>
            <w:vAlign w:val="center"/>
          </w:tcPr>
          <w:p w:rsidR="00003E2D" w:rsidRPr="00937CB0" w:rsidRDefault="00003E2D" w:rsidP="00C60666">
            <w:pPr>
              <w:pStyle w:val="Sectie"/>
              <w:spacing w:after="40"/>
              <w:ind w:left="113" w:right="113"/>
              <w:jc w:val="center"/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</w:pPr>
            <w:r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Suit</w:t>
            </w:r>
          </w:p>
        </w:tc>
        <w:tc>
          <w:tcPr>
            <w:tcW w:w="428" w:type="dxa"/>
            <w:vAlign w:val="center"/>
          </w:tcPr>
          <w:p w:rsidR="00003E2D" w:rsidRPr="00C2791D" w:rsidRDefault="00003E2D" w:rsidP="00912695">
            <w:pPr>
              <w:pStyle w:val="Sectie"/>
              <w:jc w:val="center"/>
              <w:rPr>
                <w:rFonts w:cs="Arial"/>
                <w:noProof w:val="0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1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937CB0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Attitude</w:t>
            </w:r>
          </w:p>
        </w:tc>
        <w:tc>
          <w:tcPr>
            <w:tcW w:w="1531" w:type="dxa"/>
            <w:gridSpan w:val="2"/>
            <w:vAlign w:val="center"/>
          </w:tcPr>
          <w:p w:rsidR="00003E2D" w:rsidRPr="00937CB0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Count</w:t>
            </w:r>
          </w:p>
        </w:tc>
        <w:tc>
          <w:tcPr>
            <w:tcW w:w="1558" w:type="dxa"/>
            <w:tcBorders>
              <w:right w:val="single" w:sz="12" w:space="0" w:color="1F497D" w:themeColor="text2"/>
            </w:tcBorders>
            <w:vAlign w:val="center"/>
          </w:tcPr>
          <w:p w:rsidR="00003E2D" w:rsidRPr="00937CB0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Direct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912695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912695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3261" w:type="dxa"/>
            <w:gridSpan w:val="3"/>
            <w:tcBorders>
              <w:right w:val="single" w:sz="12" w:space="0" w:color="1F497D" w:themeColor="text2"/>
            </w:tcBorders>
            <w:vAlign w:val="center"/>
          </w:tcPr>
          <w:p w:rsidR="00003E2D" w:rsidRPr="00912695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0-3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</w:tr>
      <w:tr w:rsidR="00003E2D" w:rsidRPr="00AD002C" w:rsidTr="004B54AE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411D2B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single" w:sz="12" w:space="0" w:color="1F497D" w:themeColor="text2"/>
            </w:tcBorders>
            <w:noWrap/>
            <w:textDirection w:val="btLr"/>
          </w:tcPr>
          <w:p w:rsidR="00003E2D" w:rsidRPr="00011504" w:rsidRDefault="00003E2D" w:rsidP="00912695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</w:tcPr>
          <w:p w:rsidR="00003E2D" w:rsidRPr="00C2791D" w:rsidRDefault="00003E2D" w:rsidP="00912695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31" w:type="dxa"/>
            <w:gridSpan w:val="2"/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1558" w:type="dxa"/>
            <w:tcBorders>
              <w:right w:val="single" w:sz="12" w:space="0" w:color="1F497D" w:themeColor="text2"/>
            </w:tcBorders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912695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912695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right w:val="single" w:sz="12" w:space="0" w:color="1F497D" w:themeColor="text2"/>
            </w:tcBorders>
            <w:vAlign w:val="center"/>
          </w:tcPr>
          <w:p w:rsidR="00003E2D" w:rsidRPr="00CE6E2A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6+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4-8 or 12+</w:t>
            </w:r>
          </w:p>
        </w:tc>
      </w:tr>
      <w:tr w:rsidR="00003E2D" w:rsidRPr="00011504" w:rsidTr="004B54AE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411D2B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  <w:vAlign w:val="center"/>
          </w:tcPr>
          <w:p w:rsidR="00003E2D" w:rsidRPr="00C2791D" w:rsidRDefault="00003E2D" w:rsidP="0091269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2791D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1531" w:type="dxa"/>
            <w:gridSpan w:val="2"/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8" w:type="dxa"/>
            <w:tcBorders>
              <w:right w:val="single" w:sz="12" w:space="0" w:color="1F497D" w:themeColor="text2"/>
            </w:tcBorders>
            <w:vAlign w:val="center"/>
          </w:tcPr>
          <w:p w:rsidR="00003E2D" w:rsidRPr="00937CB0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FC1D5D" w:rsidRDefault="0045722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(1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FC1D5D" w:rsidRDefault="0045722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6F0466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261" w:type="dxa"/>
            <w:gridSpan w:val="3"/>
            <w:tcBorders>
              <w:right w:val="single" w:sz="12" w:space="0" w:color="1F497D" w:themeColor="text2"/>
            </w:tcBorders>
            <w:vAlign w:val="center"/>
          </w:tcPr>
          <w:p w:rsidR="00003E2D" w:rsidRPr="00543D11" w:rsidRDefault="0045722C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(5+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over 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 6+</w:t>
            </w:r>
            <w:r w:rsidRPr="006F0466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10+ / 3+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10+</w:t>
            </w:r>
          </w:p>
        </w:tc>
      </w:tr>
      <w:tr w:rsidR="00003E2D" w:rsidRPr="004E4A6F" w:rsidTr="004B54AE">
        <w:trPr>
          <w:trHeight w:hRule="exact" w:val="255"/>
        </w:trPr>
        <w:tc>
          <w:tcPr>
            <w:tcW w:w="2297" w:type="dxa"/>
            <w:gridSpan w:val="2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E35FC9" w:rsidRDefault="00003E2D" w:rsidP="00912695">
            <w:pPr>
              <w:pStyle w:val="Sectie"/>
              <w:tabs>
                <w:tab w:val="left" w:pos="709"/>
                <w:tab w:val="left" w:pos="1418"/>
                <w:tab w:val="left" w:pos="2127"/>
                <w:tab w:val="left" w:pos="2568"/>
              </w:tabs>
              <w:spacing w:before="40" w:line="276" w:lineRule="auto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 xml:space="preserve">VS. </w:t>
            </w:r>
            <w:proofErr w:type="spellStart"/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1NT</w:t>
            </w:r>
            <w:proofErr w:type="spellEnd"/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 xml:space="preserve"> Open</w:t>
            </w:r>
            <w:r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ing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X= Pena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lty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 (54++)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One Major</w:t>
            </w:r>
          </w:p>
          <w:p w:rsidR="00003E2D" w:rsidRPr="00F91AD2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5+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+ 4+</w:t>
            </w:r>
            <w:r w:rsidRPr="00011504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011504">
              <w:rPr>
                <w:rFonts w:ascii="Arial" w:hAnsi="Arial" w:cs="Arial"/>
                <w:b/>
                <w:color w:val="EE7F00"/>
                <w:sz w:val="18"/>
                <w:szCs w:val="18"/>
                <w:lang w:val="en-US"/>
              </w:rPr>
              <w:t>♦</w:t>
            </w:r>
          </w:p>
          <w:p w:rsidR="00003E2D" w:rsidRPr="00F91AD2" w:rsidRDefault="00003E2D" w:rsidP="00912695">
            <w:pPr>
              <w:tabs>
                <w:tab w:val="left" w:pos="2568"/>
              </w:tabs>
              <w:spacing w:line="276" w:lineRule="auto"/>
              <w:rPr>
                <w:rFonts w:cs="Arial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Minors (55++)</w:t>
            </w:r>
          </w:p>
          <w:p w:rsidR="00003E2D" w:rsidRPr="00D02CAF" w:rsidRDefault="00003E2D" w:rsidP="00912695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 xml:space="preserve">Balancing: </w:t>
            </w:r>
            <w:r w:rsidRPr="004010E2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System on</w:t>
            </w:r>
          </w:p>
        </w:tc>
        <w:tc>
          <w:tcPr>
            <w:tcW w:w="2419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</w:tcPr>
          <w:p w:rsidR="00003E2D" w:rsidRPr="00E35FC9" w:rsidRDefault="00003E2D" w:rsidP="00912695">
            <w:pPr>
              <w:pStyle w:val="Sectie"/>
              <w:tabs>
                <w:tab w:val="left" w:pos="709"/>
                <w:tab w:val="left" w:pos="1418"/>
                <w:tab w:val="left" w:pos="2127"/>
                <w:tab w:val="left" w:pos="2568"/>
              </w:tabs>
              <w:spacing w:before="40" w:line="276" w:lineRule="auto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 xml:space="preserve">VS. </w:t>
            </w:r>
            <w:proofErr w:type="spellStart"/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1NT</w:t>
            </w:r>
            <w:proofErr w:type="spellEnd"/>
            <w:r w:rsidRPr="00411D2B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 xml:space="preserve"> O</w:t>
            </w:r>
            <w:r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vercall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X= Pena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lty</w:t>
            </w:r>
          </w:p>
          <w:p w:rsidR="00003E2D" w:rsidRPr="00E30502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 (54++)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if partner opened 1</w:t>
            </w:r>
            <w:r w:rsidRPr="00011504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0A701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, otherwise natural</w:t>
            </w:r>
          </w:p>
          <w:p w:rsidR="00003E2D" w:rsidRPr="00F91AD2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Natural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Minors (55++)</w:t>
            </w:r>
          </w:p>
          <w:p w:rsidR="00003E2D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  <w:p w:rsidR="00003E2D" w:rsidRPr="00702D53" w:rsidRDefault="00003E2D" w:rsidP="00912695">
            <w:pPr>
              <w:tabs>
                <w:tab w:val="left" w:pos="2568"/>
              </w:tabs>
              <w:spacing w:line="276" w:lineRule="auto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left w:val="single" w:sz="12" w:space="0" w:color="1F497D" w:themeColor="text2"/>
            </w:tcBorders>
            <w:noWrap/>
            <w:textDirection w:val="btLr"/>
            <w:vAlign w:val="center"/>
          </w:tcPr>
          <w:p w:rsidR="00003E2D" w:rsidRPr="00011504" w:rsidRDefault="00003E2D" w:rsidP="00C60666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>
              <w:rPr>
                <w:rFonts w:cs="Arial"/>
                <w:noProof w:val="0"/>
                <w:sz w:val="18"/>
                <w:szCs w:val="18"/>
                <w:lang w:val="en-US"/>
              </w:rPr>
              <w:t>NT</w:t>
            </w:r>
          </w:p>
        </w:tc>
        <w:tc>
          <w:tcPr>
            <w:tcW w:w="428" w:type="dxa"/>
          </w:tcPr>
          <w:p w:rsidR="00003E2D" w:rsidRPr="00C2791D" w:rsidRDefault="00003E2D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937CB0" w:rsidRDefault="00003E2D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Attitude</w:t>
            </w:r>
          </w:p>
        </w:tc>
        <w:tc>
          <w:tcPr>
            <w:tcW w:w="1531" w:type="dxa"/>
            <w:gridSpan w:val="2"/>
            <w:vAlign w:val="center"/>
          </w:tcPr>
          <w:p w:rsidR="00003E2D" w:rsidRPr="00937CB0" w:rsidRDefault="00003E2D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Smith</w:t>
            </w:r>
          </w:p>
        </w:tc>
        <w:tc>
          <w:tcPr>
            <w:tcW w:w="1558" w:type="dxa"/>
            <w:tcBorders>
              <w:right w:val="single" w:sz="12" w:space="0" w:color="1F497D" w:themeColor="text2"/>
            </w:tcBorders>
            <w:vAlign w:val="center"/>
          </w:tcPr>
          <w:p w:rsidR="00003E2D" w:rsidRPr="00937CB0" w:rsidRDefault="00003E2D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single" w:sz="12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003E2D" w:rsidRPr="00B53D4F" w:rsidRDefault="0066693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(1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3E2D" w:rsidRPr="00912695" w:rsidRDefault="0066693C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</w:p>
        </w:tc>
        <w:tc>
          <w:tcPr>
            <w:tcW w:w="3261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12" w:space="0" w:color="1F497D" w:themeColor="text2"/>
            </w:tcBorders>
            <w:vAlign w:val="center"/>
          </w:tcPr>
          <w:p w:rsidR="00003E2D" w:rsidRPr="006F0466" w:rsidRDefault="0066693C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Might not have 4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if GF 5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5B36E7"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9+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bal</w:t>
            </w:r>
            <w:proofErr w:type="spellEnd"/>
          </w:p>
        </w:tc>
      </w:tr>
      <w:tr w:rsidR="00B53D4F" w:rsidRPr="00275E57" w:rsidTr="004B54AE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B53D4F" w:rsidRPr="00411D2B" w:rsidRDefault="00B53D4F" w:rsidP="00912695">
            <w:pPr>
              <w:tabs>
                <w:tab w:val="right" w:pos="4638"/>
              </w:tabs>
              <w:rPr>
                <w:rFonts w:cs="Arial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B53D4F" w:rsidRPr="00411D2B" w:rsidRDefault="00B53D4F" w:rsidP="00912695">
            <w:pPr>
              <w:tabs>
                <w:tab w:val="right" w:pos="4638"/>
              </w:tabs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B53D4F" w:rsidRPr="00011504" w:rsidRDefault="00B53D4F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single" w:sz="12" w:space="0" w:color="1F497D" w:themeColor="text2"/>
            </w:tcBorders>
            <w:noWrap/>
            <w:textDirection w:val="btLr"/>
          </w:tcPr>
          <w:p w:rsidR="00B53D4F" w:rsidRPr="00011504" w:rsidRDefault="00B53D4F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</w:tcPr>
          <w:p w:rsidR="00B53D4F" w:rsidRPr="00C2791D" w:rsidRDefault="00B53D4F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:rsidR="00B53D4F" w:rsidRPr="00937CB0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31" w:type="dxa"/>
            <w:gridSpan w:val="2"/>
            <w:vAlign w:val="center"/>
          </w:tcPr>
          <w:p w:rsidR="00B53D4F" w:rsidRPr="00937CB0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58" w:type="dxa"/>
            <w:tcBorders>
              <w:right w:val="single" w:sz="12" w:space="0" w:color="1F497D" w:themeColor="text2"/>
            </w:tcBorders>
            <w:vAlign w:val="center"/>
          </w:tcPr>
          <w:p w:rsidR="00B53D4F" w:rsidRPr="00937CB0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B53D4F" w:rsidRPr="00011504" w:rsidRDefault="00B53D4F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12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B53D4F" w:rsidRPr="006F0466" w:rsidRDefault="00BF1BBE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912695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(1</w:t>
            </w:r>
            <w:r w:rsidRPr="0091269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D4F" w:rsidRPr="006F0466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66693C"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66693C"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1F497D" w:themeColor="text2"/>
            </w:tcBorders>
            <w:vAlign w:val="center"/>
          </w:tcPr>
          <w:p w:rsidR="00B53D4F" w:rsidRPr="005849D2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Nonforcing,</w:t>
            </w:r>
            <w:r w:rsidR="00B15C7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sound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5+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7-11</w:t>
            </w:r>
            <w:r w:rsidR="003D5B0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</w:t>
            </w:r>
          </w:p>
        </w:tc>
      </w:tr>
      <w:tr w:rsidR="00053647" w:rsidRPr="00AD002C" w:rsidTr="004B54AE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single" w:sz="12" w:space="0" w:color="1F497D" w:themeColor="text2"/>
              <w:bottom w:val="single" w:sz="12" w:space="0" w:color="1F497D" w:themeColor="text2"/>
            </w:tcBorders>
            <w:noWrap/>
            <w:textDirection w:val="btLr"/>
          </w:tcPr>
          <w:p w:rsidR="00053647" w:rsidRPr="00011504" w:rsidRDefault="00053647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  <w:tcBorders>
              <w:bottom w:val="single" w:sz="12" w:space="0" w:color="1F497D" w:themeColor="text2"/>
            </w:tcBorders>
          </w:tcPr>
          <w:p w:rsidR="00053647" w:rsidRPr="00C2791D" w:rsidRDefault="00053647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C2791D">
              <w:rPr>
                <w:rFonts w:cs="Arial"/>
                <w:noProof w:val="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7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53647" w:rsidRPr="00937CB0" w:rsidRDefault="00053647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1531" w:type="dxa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53647" w:rsidRPr="00937CB0" w:rsidRDefault="00053647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937CB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Suit Pref</w:t>
            </w:r>
          </w:p>
        </w:tc>
        <w:tc>
          <w:tcPr>
            <w:tcW w:w="1558" w:type="dxa"/>
            <w:tcBorders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53647" w:rsidRPr="00937CB0" w:rsidRDefault="00053647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12" w:space="0" w:color="1F497D" w:themeColor="text2"/>
              <w:bottom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53647" w:rsidRPr="006F0466" w:rsidRDefault="00053647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single" w:sz="4" w:space="0" w:color="000000" w:themeColor="text1"/>
            </w:tcBorders>
            <w:vAlign w:val="center"/>
          </w:tcPr>
          <w:p w:rsidR="00053647" w:rsidRPr="006F0466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53647" w:rsidRPr="00997A4C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 6+</w:t>
            </w:r>
            <w:r w:rsidRPr="00912695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912695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</w:tr>
      <w:tr w:rsidR="00053647" w:rsidRPr="004E4A6F" w:rsidTr="00B53D4F">
        <w:trPr>
          <w:trHeight w:val="504"/>
        </w:trPr>
        <w:tc>
          <w:tcPr>
            <w:tcW w:w="2297" w:type="dxa"/>
            <w:gridSpan w:val="2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053647" w:rsidRPr="000734EE" w:rsidRDefault="00053647" w:rsidP="00912695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734EE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>Special signals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6F0466" w:rsidRDefault="00053647" w:rsidP="00053647">
            <w:pPr>
              <w:pStyle w:val="Rubriek"/>
              <w:tabs>
                <w:tab w:val="right" w:pos="4644"/>
              </w:tabs>
              <w:spacing w:before="40" w:line="276" w:lineRule="auto"/>
              <w:rPr>
                <w:rFonts w:cs="Arial"/>
                <w:sz w:val="18"/>
                <w:szCs w:val="18"/>
                <w:u w:val="single"/>
                <w:lang w:val="en-US"/>
              </w:rPr>
            </w:pPr>
            <w:r w:rsidRPr="006F0466">
              <w:rPr>
                <w:rFonts w:cs="Arial"/>
                <w:color w:val="1F497D" w:themeColor="text2"/>
                <w:sz w:val="18"/>
                <w:szCs w:val="18"/>
                <w:u w:val="single"/>
                <w:lang w:val="en-US"/>
              </w:rPr>
              <w:t>Responses</w:t>
            </w:r>
          </w:p>
          <w:p w:rsidR="00053647" w:rsidRPr="006F0466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6F0466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 xml:space="preserve"> asks for min/max</w:t>
            </w:r>
          </w:p>
          <w:p w:rsidR="00053647" w:rsidRPr="006F0466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-&gt; 3</w:t>
            </w:r>
            <w:r w:rsidRPr="006F0466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minimum </w:t>
            </w:r>
            <w:r w:rsidRPr="006F046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-&gt; 3</w:t>
            </w:r>
            <w:r w:rsidRPr="006F0466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minimum </w:t>
            </w:r>
            <w:r w:rsidRPr="006F0466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♠ </w:t>
            </w:r>
          </w:p>
          <w:p w:rsidR="00053647" w:rsidRPr="006F0466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-&gt; 3</w:t>
            </w:r>
            <w:r w:rsidRPr="006F046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 xml:space="preserve">♥ 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maximum </w:t>
            </w:r>
            <w:r w:rsidRPr="006F0466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6F046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-&gt; 3 maximum </w:t>
            </w:r>
            <w:r w:rsidRPr="006F046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053647" w:rsidRPr="006F0466" w:rsidRDefault="00053647" w:rsidP="0005364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6F0466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6F0466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6F0466">
              <w:rPr>
                <w:rFonts w:ascii="Arial" w:hAnsi="Arial" w:cs="Arial"/>
                <w:sz w:val="18"/>
                <w:szCs w:val="18"/>
                <w:lang w:val="en-US"/>
              </w:rPr>
              <w:t xml:space="preserve"> asks length &amp; min/max: -&gt; 5 min, 5 max, etc.</w:t>
            </w:r>
          </w:p>
        </w:tc>
      </w:tr>
      <w:tr w:rsidR="00053647" w:rsidRPr="00011504" w:rsidTr="00B53D4F">
        <w:trPr>
          <w:trHeight w:val="240"/>
        </w:trPr>
        <w:tc>
          <w:tcPr>
            <w:tcW w:w="2297" w:type="dxa"/>
            <w:gridSpan w:val="2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</w:tcBorders>
            <w:noWrap/>
            <w:vAlign w:val="center"/>
          </w:tcPr>
          <w:p w:rsidR="00053647" w:rsidRPr="00323B64" w:rsidRDefault="00053647" w:rsidP="00C6066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23B64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Later Count</w:t>
            </w:r>
          </w:p>
        </w:tc>
        <w:tc>
          <w:tcPr>
            <w:tcW w:w="3089" w:type="dxa"/>
            <w:gridSpan w:val="3"/>
            <w:tcBorders>
              <w:top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vAlign w:val="center"/>
          </w:tcPr>
          <w:p w:rsidR="00053647" w:rsidRPr="00011504" w:rsidRDefault="00CE5BD3" w:rsidP="00C60666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sdt>
              <w:sdtPr>
                <w:rPr>
                  <w:rFonts w:cs="Arial"/>
                  <w:sz w:val="18"/>
                  <w:szCs w:val="18"/>
                  <w:lang w:val="en-US"/>
                </w:rPr>
                <w:id w:val="-117001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3647"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053647" w:rsidRPr="00011504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Current</w:t>
            </w:r>
            <w:r w:rsidR="00053647" w:rsidRPr="00011504">
              <w:rPr>
                <w:rFonts w:cs="Arial"/>
                <w:noProof w:val="0"/>
                <w:sz w:val="18"/>
                <w:szCs w:val="18"/>
                <w:lang w:val="en-US"/>
              </w:rPr>
              <w:t> </w:t>
            </w:r>
            <w:sdt>
              <w:sdtPr>
                <w:rPr>
                  <w:rFonts w:cs="Arial"/>
                  <w:sz w:val="18"/>
                  <w:szCs w:val="18"/>
                  <w:lang w:val="en-US"/>
                </w:rPr>
                <w:id w:val="-11277015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53647"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☒</w:t>
                </w:r>
              </w:sdtContent>
            </w:sdt>
            <w:r w:rsidR="00053647" w:rsidRPr="00011504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Original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53647" w:rsidRPr="00275E57" w:rsidTr="00B53D4F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4" w:space="0" w:color="auto"/>
              <w:left w:val="single" w:sz="12" w:space="0" w:color="1F497D" w:themeColor="text2"/>
            </w:tcBorders>
            <w:noWrap/>
            <w:vAlign w:val="center"/>
          </w:tcPr>
          <w:p w:rsidR="00053647" w:rsidRPr="00323B64" w:rsidRDefault="00053647" w:rsidP="00C60666">
            <w:pPr>
              <w:pStyle w:val="Sectie"/>
              <w:rPr>
                <w:rFonts w:cs="Arial"/>
                <w:color w:val="808080" w:themeColor="background1" w:themeShade="80"/>
                <w:szCs w:val="18"/>
                <w:u w:val="single"/>
                <w:lang w:val="en-US"/>
              </w:rPr>
            </w:pPr>
            <w:r w:rsidRPr="00323B64">
              <w:rPr>
                <w:rFonts w:cs="Arial"/>
                <w:color w:val="808080" w:themeColor="background1" w:themeShade="80"/>
                <w:szCs w:val="18"/>
                <w:lang w:val="en-US"/>
              </w:rPr>
              <w:t>Attitude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right w:val="single" w:sz="12" w:space="0" w:color="1F497D" w:themeColor="text2"/>
            </w:tcBorders>
            <w:vAlign w:val="center"/>
          </w:tcPr>
          <w:p w:rsidR="00053647" w:rsidRPr="00323B64" w:rsidRDefault="00053647" w:rsidP="00C60666">
            <w:pPr>
              <w:pStyle w:val="Sectie"/>
              <w:rPr>
                <w:rFonts w:cs="Arial"/>
                <w:b w:val="0"/>
                <w:color w:val="000000" w:themeColor="text1"/>
                <w:szCs w:val="18"/>
                <w:u w:val="single"/>
                <w:lang w:val="en-US"/>
              </w:rPr>
            </w:pPr>
            <w:r w:rsidRPr="00323B64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Low encouraging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53647" w:rsidRPr="00AD002C" w:rsidTr="00B53D4F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A0062F" w:rsidRDefault="00053647" w:rsidP="00912695">
            <w:pPr>
              <w:pStyle w:val="Sectie"/>
              <w:tabs>
                <w:tab w:val="right" w:pos="4638"/>
              </w:tabs>
              <w:spacing w:before="40" w:line="276" w:lineRule="auto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  <w:r w:rsidRPr="00A0062F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VS. Preempts</w:t>
            </w:r>
          </w:p>
          <w:p w:rsidR="00053647" w:rsidRPr="00940317" w:rsidRDefault="00053647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color w:val="000000" w:themeColor="text1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(non-) Leaping Michaels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 (2/3</w:t>
            </w:r>
            <w:r w:rsidRPr="00011504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0A701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 - 4</w:t>
            </w:r>
            <w:r w:rsidRPr="00011504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0A701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</w:t>
            </w:r>
          </w:p>
          <w:p w:rsidR="00053647" w:rsidRPr="00011504" w:rsidRDefault="00053647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After X modified transfer-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Lebensohl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(see next page)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4" w:space="0" w:color="auto"/>
              <w:left w:val="single" w:sz="12" w:space="0" w:color="1F497D" w:themeColor="text2"/>
            </w:tcBorders>
            <w:noWrap/>
            <w:vAlign w:val="center"/>
          </w:tcPr>
          <w:p w:rsidR="00053647" w:rsidRPr="00323B64" w:rsidRDefault="00053647" w:rsidP="00C60666">
            <w:pPr>
              <w:pStyle w:val="Sectie"/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</w:pPr>
            <w:r w:rsidRPr="00323B64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Count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right w:val="single" w:sz="12" w:space="0" w:color="1F497D" w:themeColor="text2"/>
            </w:tcBorders>
            <w:vAlign w:val="center"/>
          </w:tcPr>
          <w:p w:rsidR="00053647" w:rsidRPr="00323B64" w:rsidRDefault="00053647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323B64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Low even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053647" w:rsidRPr="004E4A6F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left w:val="single" w:sz="12" w:space="0" w:color="1F497D" w:themeColor="text2"/>
            </w:tcBorders>
            <w:noWrap/>
            <w:vAlign w:val="center"/>
          </w:tcPr>
          <w:p w:rsidR="00053647" w:rsidRPr="00323B64" w:rsidRDefault="00053647" w:rsidP="00C60666">
            <w:pPr>
              <w:pStyle w:val="Rubriek"/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</w:pPr>
            <w:r w:rsidRPr="00323B64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In the trump suit</w:t>
            </w:r>
          </w:p>
        </w:tc>
        <w:tc>
          <w:tcPr>
            <w:tcW w:w="3089" w:type="dxa"/>
            <w:gridSpan w:val="3"/>
            <w:tcBorders>
              <w:right w:val="single" w:sz="12" w:space="0" w:color="1F497D" w:themeColor="text2"/>
            </w:tcBorders>
            <w:vAlign w:val="center"/>
          </w:tcPr>
          <w:p w:rsidR="00053647" w:rsidRPr="00323B64" w:rsidRDefault="00053647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323B64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Suit Preference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053647">
            <w:pPr>
              <w:pStyle w:val="Rubriek"/>
              <w:tabs>
                <w:tab w:val="right" w:pos="4644"/>
              </w:tabs>
              <w:spacing w:before="40"/>
              <w:rPr>
                <w:rFonts w:cs="Arial"/>
                <w:sz w:val="18"/>
                <w:szCs w:val="18"/>
                <w:u w:val="single"/>
                <w:lang w:val="en-US"/>
              </w:rPr>
            </w:pPr>
            <w:r w:rsidRPr="00011504">
              <w:rPr>
                <w:rFonts w:cs="Arial"/>
                <w:color w:val="1F497D" w:themeColor="text2"/>
                <w:sz w:val="18"/>
                <w:szCs w:val="18"/>
                <w:u w:val="single"/>
                <w:lang w:val="en-US"/>
              </w:rPr>
              <w:t>Forcing Pass</w:t>
            </w:r>
          </w:p>
          <w:p w:rsidR="00053647" w:rsidRPr="004C4D51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In GF sequences, after penalty-X, and 10+ XX</w:t>
            </w:r>
          </w:p>
        </w:tc>
      </w:tr>
      <w:tr w:rsidR="00053647" w:rsidRPr="004E4A6F" w:rsidTr="00B53D4F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left w:val="single" w:sz="12" w:space="0" w:color="1F497D" w:themeColor="text2"/>
              <w:bottom w:val="single" w:sz="12" w:space="0" w:color="1F497D" w:themeColor="text2"/>
            </w:tcBorders>
            <w:noWrap/>
            <w:vAlign w:val="center"/>
          </w:tcPr>
          <w:p w:rsidR="00053647" w:rsidRPr="00323B64" w:rsidRDefault="00053647" w:rsidP="00C60666">
            <w:pPr>
              <w:pStyle w:val="Rubriek"/>
              <w:rPr>
                <w:rFonts w:cs="Arial"/>
                <w:color w:val="808080" w:themeColor="background1" w:themeShade="80"/>
                <w:sz w:val="18"/>
                <w:szCs w:val="18"/>
                <w:lang w:val="en-US"/>
              </w:rPr>
            </w:pPr>
            <w:r w:rsidRPr="00323B64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NT: Smith</w:t>
            </w:r>
          </w:p>
        </w:tc>
        <w:tc>
          <w:tcPr>
            <w:tcW w:w="3089" w:type="dxa"/>
            <w:gridSpan w:val="3"/>
            <w:tcBorders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53647" w:rsidRPr="00323B64" w:rsidRDefault="00053647" w:rsidP="00C60666">
            <w:pPr>
              <w:tabs>
                <w:tab w:val="right" w:pos="3107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323B6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Low= encouraging for opening lead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F7214A" w:rsidRDefault="00053647" w:rsidP="00912695">
            <w:pPr>
              <w:tabs>
                <w:tab w:val="right" w:pos="4644"/>
              </w:tabs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53647" w:rsidRPr="004E4A6F" w:rsidTr="00B53D4F">
        <w:trPr>
          <w:trHeight w:val="762"/>
        </w:trPr>
        <w:tc>
          <w:tcPr>
            <w:tcW w:w="4716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pStyle w:val="Sectie"/>
              <w:tabs>
                <w:tab w:val="right" w:pos="4638"/>
              </w:tabs>
              <w:spacing w:before="40" w:line="276" w:lineRule="auto"/>
              <w:rPr>
                <w:rFonts w:cs="Arial"/>
                <w:noProof w:val="0"/>
                <w:szCs w:val="18"/>
                <w:u w:val="single"/>
                <w:lang w:val="en-US"/>
              </w:rPr>
            </w:pPr>
            <w:r w:rsidRPr="00A0062F"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  <w:t>VS Artificial strong openings</w:t>
            </w:r>
            <w:r w:rsidRPr="00A0062F">
              <w:rPr>
                <w:rFonts w:cs="Arial"/>
                <w:noProof w:val="0"/>
                <w:color w:val="1F497D" w:themeColor="text2"/>
                <w:szCs w:val="18"/>
                <w:lang w:val="en-US"/>
              </w:rPr>
              <w:t xml:space="preserve"> </w:t>
            </w:r>
            <w:r w:rsidRPr="000E6270">
              <w:rPr>
                <w:rFonts w:cs="Arial"/>
                <w:noProof w:val="0"/>
                <w:szCs w:val="18"/>
                <w:lang w:val="en-US"/>
              </w:rPr>
              <w:t>(1</w:t>
            </w:r>
            <w:r w:rsidRPr="000E6270">
              <w:rPr>
                <w:rFonts w:cs="Arial"/>
                <w:color w:val="00B050"/>
                <w:szCs w:val="18"/>
                <w:lang w:val="en-US"/>
              </w:rPr>
              <w:t>♣</w:t>
            </w:r>
            <w:r w:rsidRPr="000E6270">
              <w:rPr>
                <w:rFonts w:cs="Arial"/>
                <w:szCs w:val="18"/>
                <w:lang w:val="en-US"/>
              </w:rPr>
              <w:t xml:space="preserve">, </w:t>
            </w:r>
            <w:r w:rsidRPr="000E6270">
              <w:rPr>
                <w:rFonts w:cs="Arial"/>
                <w:noProof w:val="0"/>
                <w:szCs w:val="18"/>
                <w:lang w:val="en-US"/>
              </w:rPr>
              <w:t>2</w:t>
            </w:r>
            <w:r w:rsidRPr="000E6270">
              <w:rPr>
                <w:rFonts w:cs="Arial"/>
                <w:color w:val="00B050"/>
                <w:szCs w:val="18"/>
                <w:lang w:val="en-US"/>
              </w:rPr>
              <w:t>♣</w:t>
            </w:r>
            <w:r w:rsidRPr="000E6270">
              <w:rPr>
                <w:rFonts w:cs="Arial"/>
                <w:noProof w:val="0"/>
                <w:szCs w:val="18"/>
                <w:lang w:val="en-US"/>
              </w:rPr>
              <w:t>)</w:t>
            </w:r>
          </w:p>
          <w:p w:rsidR="00053647" w:rsidRPr="00304C09" w:rsidRDefault="00053647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1-Level lead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-directing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; 1/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= rounded or pointed 54++;</w:t>
            </w:r>
          </w:p>
          <w:p w:rsidR="00053647" w:rsidRPr="00011504" w:rsidRDefault="00053647" w:rsidP="00912695">
            <w:pPr>
              <w:tabs>
                <w:tab w:val="right" w:pos="4638"/>
              </w:tabs>
              <w:spacing w:line="276" w:lineRule="auto"/>
              <w:rPr>
                <w:rFonts w:cs="Arial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2-Level= that suit or the two above; 3-Level= preempt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noWrap/>
          </w:tcPr>
          <w:p w:rsidR="00053647" w:rsidRPr="00011504" w:rsidRDefault="00053647" w:rsidP="0094490A">
            <w:pPr>
              <w:tabs>
                <w:tab w:val="right" w:pos="514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Discards vs suit: direct = low encouraging</w:t>
            </w:r>
          </w:p>
          <w:p w:rsidR="00053647" w:rsidRDefault="00053647" w:rsidP="0094490A">
            <w:pPr>
              <w:tabs>
                <w:tab w:val="right" w:pos="514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Definition of partner’s suit: Any 4+ Suit that hasn’t been supported</w:t>
            </w:r>
            <w:r w:rsidRPr="000A701B">
              <w:rPr>
                <w:rFonts w:ascii="Arial" w:hAnsi="Arial" w:cs="Arial"/>
                <w:sz w:val="18"/>
                <w:szCs w:val="18"/>
                <w:lang w:val="en-US"/>
              </w:rPr>
              <w:t>. (1</w:t>
            </w:r>
            <w:r w:rsidRPr="000A701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0A701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/1</w:t>
            </w:r>
            <w:r w:rsidRPr="000A701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0A701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/1</w:t>
            </w:r>
            <w:r w:rsidRPr="000A701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0A701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opening</w:t>
            </w:r>
            <w:r w:rsidRPr="000A701B">
              <w:rPr>
                <w:rFonts w:ascii="Arial" w:hAnsi="Arial" w:cs="Arial"/>
                <w:sz w:val="18"/>
                <w:szCs w:val="18"/>
                <w:lang w:val="en-US"/>
              </w:rPr>
              <w:t>; any overcall; responses to partner’s opening, etc.)</w:t>
            </w:r>
          </w:p>
          <w:p w:rsidR="00053647" w:rsidRPr="00323B64" w:rsidRDefault="00053647" w:rsidP="0094490A">
            <w:pPr>
              <w:tabs>
                <w:tab w:val="right" w:pos="514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Later leads may be Suit preference, for example when giving a ruff, or Attitude in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cashout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situations.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C5072" w:rsidRDefault="00053647" w:rsidP="00053647">
            <w:pPr>
              <w:pStyle w:val="Sectie"/>
              <w:tabs>
                <w:tab w:val="right" w:pos="4644"/>
              </w:tabs>
              <w:spacing w:before="40" w:line="276" w:lineRule="auto"/>
              <w:rPr>
                <w:rFonts w:cs="Arial"/>
                <w:noProof w:val="0"/>
                <w:szCs w:val="18"/>
                <w:u w:val="single"/>
                <w:lang w:val="en-US"/>
              </w:rPr>
            </w:pPr>
            <w:r w:rsidRPr="00011504">
              <w:rPr>
                <w:rFonts w:cs="Arial"/>
                <w:noProof w:val="0"/>
                <w:szCs w:val="18"/>
                <w:u w:val="single"/>
                <w:lang w:val="en-US"/>
              </w:rPr>
              <w:t>Important notes that don’t fit elsewhere</w:t>
            </w:r>
          </w:p>
          <w:p w:rsidR="00053647" w:rsidRPr="00C60666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-Very few intentional psychics</w:t>
            </w:r>
          </w:p>
          <w:p w:rsidR="008000B9" w:rsidRDefault="008000B9" w:rsidP="0005364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Opponents</w:t>
            </w:r>
            <w:r w:rsidR="000536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compet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</w:t>
            </w:r>
            <w:r w:rsidR="000536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over a 1</w:t>
            </w:r>
            <w:r w:rsidR="00053647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53647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053647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053647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 </w:t>
            </w:r>
            <w:r w:rsidR="000536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opening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  <w:r w:rsidR="000536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053647" w:rsidRPr="00011504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cue= invitational to 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is GF</w:t>
            </w:r>
          </w:p>
        </w:tc>
      </w:tr>
      <w:tr w:rsidR="00053647" w:rsidRPr="004E4A6F" w:rsidTr="00B53D4F">
        <w:trPr>
          <w:trHeight w:val="247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A0062F" w:rsidRDefault="00053647" w:rsidP="00912695">
            <w:pPr>
              <w:pStyle w:val="Sectie"/>
              <w:tabs>
                <w:tab w:val="right" w:pos="4638"/>
              </w:tabs>
              <w:spacing w:before="20" w:line="240" w:lineRule="auto"/>
              <w:rPr>
                <w:rFonts w:cs="Arial"/>
                <w:color w:val="1F497D" w:themeColor="text2"/>
                <w:szCs w:val="18"/>
                <w:u w:val="single"/>
                <w:lang w:val="en-US"/>
              </w:rPr>
            </w:pPr>
            <w:r w:rsidRPr="00A0062F">
              <w:rPr>
                <w:rFonts w:cs="Arial"/>
                <w:color w:val="1F497D" w:themeColor="text2"/>
                <w:szCs w:val="18"/>
                <w:u w:val="single"/>
                <w:lang w:val="en-US"/>
              </w:rPr>
              <w:t>Other notes</w:t>
            </w:r>
          </w:p>
          <w:p w:rsidR="00053647" w:rsidRPr="00011504" w:rsidRDefault="00053647" w:rsidP="00912695">
            <w:pPr>
              <w:tabs>
                <w:tab w:val="right" w:pos="4638"/>
              </w:tabs>
              <w:rPr>
                <w:rFonts w:cs="Arial"/>
                <w:szCs w:val="18"/>
                <w:lang w:val="en-US"/>
              </w:rPr>
            </w:pPr>
            <w:r w:rsidRPr="00011504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5B"/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1m</w:t>
            </w:r>
            <w:proofErr w:type="spellEnd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011504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5D"/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1M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(X) -&gt; Transfers from</w:t>
            </w: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up to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2M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</w:p>
          <w:p w:rsidR="00053647" w:rsidRPr="00B177AE" w:rsidRDefault="00053647" w:rsidP="00912695">
            <w:pPr>
              <w:tabs>
                <w:tab w:val="right" w:pos="4638"/>
              </w:tabs>
              <w:spacing w:after="4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 xml:space="preserve">Good/bad </w:t>
            </w:r>
            <w:proofErr w:type="spellStart"/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in many competitive sequences</w:t>
            </w: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5148"/>
              </w:tabs>
              <w:spacing w:after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011504" w:rsidRDefault="00053647" w:rsidP="00912695">
            <w:pPr>
              <w:tabs>
                <w:tab w:val="right" w:pos="4644"/>
              </w:tabs>
              <w:rPr>
                <w:rFonts w:cs="Arial"/>
                <w:szCs w:val="18"/>
                <w:u w:val="single"/>
                <w:lang w:val="en-US"/>
              </w:rPr>
            </w:pPr>
          </w:p>
        </w:tc>
      </w:tr>
      <w:tr w:rsidR="00003E2D" w:rsidRPr="004E4A6F" w:rsidTr="00B53D4F">
        <w:trPr>
          <w:trHeight w:val="649"/>
        </w:trPr>
        <w:tc>
          <w:tcPr>
            <w:tcW w:w="4716" w:type="dxa"/>
            <w:gridSpan w:val="3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A0062F" w:rsidRDefault="00003E2D" w:rsidP="00912695">
            <w:pPr>
              <w:pStyle w:val="Sectie"/>
              <w:tabs>
                <w:tab w:val="right" w:pos="4638"/>
              </w:tabs>
              <w:spacing w:before="20" w:line="240" w:lineRule="auto"/>
              <w:rPr>
                <w:rFonts w:cs="Arial"/>
                <w:color w:val="1F497D" w:themeColor="text2"/>
                <w:szCs w:val="18"/>
                <w:u w:val="single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bottom w:val="nil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8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5148"/>
              </w:tabs>
              <w:spacing w:after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single" w:sz="12" w:space="0" w:color="1F497D" w:themeColor="text2"/>
              <w:bottom w:val="nil"/>
              <w:right w:val="single" w:sz="12" w:space="0" w:color="1F497D" w:themeColor="text2"/>
            </w:tcBorders>
            <w:noWrap/>
          </w:tcPr>
          <w:p w:rsidR="00003E2D" w:rsidRPr="00011504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03E2D" w:rsidRPr="00405FDE" w:rsidRDefault="00003E2D" w:rsidP="00003E2D">
            <w:pPr>
              <w:tabs>
                <w:tab w:val="right" w:pos="4644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827504">
              <w:rPr>
                <w:rFonts w:ascii="Arial" w:hAnsi="Arial" w:cs="Arial"/>
                <w:b/>
                <w:color w:val="002060"/>
                <w:sz w:val="18"/>
                <w:szCs w:val="18"/>
                <w:u w:val="single"/>
                <w:lang w:val="en-US"/>
              </w:rPr>
              <w:t>Trial bids</w:t>
            </w:r>
            <w:r w:rsidRPr="00945ADC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over 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003E2D" w:rsidRDefault="00003E2D" w:rsidP="00003E2D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-&gt;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general invitation.</w:t>
            </w:r>
          </w:p>
          <w:p w:rsidR="00003E2D" w:rsidRPr="00003E2D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-&gt; Other bids are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helpsuit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trial bids.</w:t>
            </w:r>
          </w:p>
        </w:tc>
      </w:tr>
    </w:tbl>
    <w:p w:rsidR="005405DE" w:rsidRPr="00011504" w:rsidRDefault="005405DE" w:rsidP="005405DE">
      <w:pPr>
        <w:pStyle w:val="Helptekst"/>
        <w:spacing w:before="40" w:after="0"/>
        <w:rPr>
          <w:rFonts w:cs="Arial"/>
          <w:sz w:val="18"/>
          <w:szCs w:val="18"/>
          <w:lang w:val="en-US"/>
        </w:rPr>
      </w:pPr>
      <w:r w:rsidRPr="00011504">
        <w:rPr>
          <w:rFonts w:cs="Arial"/>
          <w:sz w:val="18"/>
          <w:szCs w:val="18"/>
          <w:lang w:val="en-US"/>
        </w:rPr>
        <w:t xml:space="preserve">Alt-K = </w:t>
      </w:r>
      <w:r w:rsidRPr="00011504">
        <w:rPr>
          <w:rFonts w:cs="Arial"/>
          <w:color w:val="00B050"/>
          <w:sz w:val="18"/>
          <w:szCs w:val="18"/>
          <w:lang w:val="en-US"/>
        </w:rPr>
        <w:t>♣</w:t>
      </w:r>
      <w:r w:rsidRPr="00011504">
        <w:rPr>
          <w:rFonts w:cs="Arial"/>
          <w:sz w:val="18"/>
          <w:szCs w:val="18"/>
          <w:lang w:val="en-US"/>
        </w:rPr>
        <w:t> </w:t>
      </w:r>
      <w:r w:rsidRPr="00011504">
        <w:rPr>
          <w:rFonts w:cs="Arial"/>
          <w:sz w:val="18"/>
          <w:szCs w:val="18"/>
          <w:lang w:val="en-US"/>
        </w:rPr>
        <w:t xml:space="preserve">Alt-R = </w:t>
      </w:r>
      <w:r w:rsidRPr="00011504">
        <w:rPr>
          <w:rStyle w:val="NBB-oranje"/>
          <w:rFonts w:cs="Arial"/>
          <w:sz w:val="18"/>
          <w:szCs w:val="18"/>
          <w:lang w:val="en-US"/>
        </w:rPr>
        <w:t>♦</w:t>
      </w:r>
      <w:r w:rsidRPr="00011504">
        <w:rPr>
          <w:rFonts w:cs="Arial"/>
          <w:sz w:val="18"/>
          <w:szCs w:val="18"/>
          <w:lang w:val="en-US"/>
        </w:rPr>
        <w:t> </w:t>
      </w:r>
      <w:r w:rsidRPr="00011504">
        <w:rPr>
          <w:rFonts w:cs="Arial"/>
          <w:sz w:val="18"/>
          <w:szCs w:val="18"/>
          <w:lang w:val="en-US"/>
        </w:rPr>
        <w:t xml:space="preserve">Alt-H = </w:t>
      </w:r>
      <w:r w:rsidRPr="00011504">
        <w:rPr>
          <w:rFonts w:cs="Arial"/>
          <w:color w:val="FF0000"/>
          <w:sz w:val="18"/>
          <w:szCs w:val="18"/>
          <w:lang w:val="en-US"/>
        </w:rPr>
        <w:t>♥</w:t>
      </w:r>
      <w:r w:rsidRPr="00011504">
        <w:rPr>
          <w:rFonts w:cs="Arial"/>
          <w:sz w:val="18"/>
          <w:szCs w:val="18"/>
          <w:lang w:val="en-US"/>
        </w:rPr>
        <w:t> </w:t>
      </w:r>
      <w:r w:rsidRPr="00011504">
        <w:rPr>
          <w:rFonts w:cs="Arial"/>
          <w:sz w:val="18"/>
          <w:szCs w:val="18"/>
          <w:lang w:val="en-US"/>
        </w:rPr>
        <w:t xml:space="preserve">Alt-S = </w:t>
      </w:r>
      <w:r w:rsidRPr="00011504">
        <w:rPr>
          <w:rStyle w:val="NBB-blauw"/>
          <w:rFonts w:cs="Arial"/>
          <w:sz w:val="18"/>
          <w:szCs w:val="18"/>
          <w:lang w:val="en-US"/>
        </w:rPr>
        <w:t>♠</w:t>
      </w:r>
    </w:p>
    <w:tbl>
      <w:tblPr>
        <w:tblStyle w:val="Tabellenraster"/>
        <w:tblW w:w="1570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A4A4A4"/>
          <w:insideV w:val="single" w:sz="4" w:space="0" w:color="A4A4A4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06"/>
        <w:gridCol w:w="708"/>
        <w:gridCol w:w="711"/>
        <w:gridCol w:w="710"/>
        <w:gridCol w:w="2835"/>
        <w:gridCol w:w="4366"/>
        <w:gridCol w:w="3557"/>
        <w:gridCol w:w="2113"/>
      </w:tblGrid>
      <w:tr w:rsidR="00B44198" w:rsidRPr="00011504" w:rsidTr="00ED7721">
        <w:trPr>
          <w:cantSplit/>
          <w:trHeight w:hRule="exact" w:val="340"/>
          <w:jc w:val="center"/>
        </w:trPr>
        <w:tc>
          <w:tcPr>
            <w:tcW w:w="15706" w:type="dxa"/>
            <w:gridSpan w:val="8"/>
            <w:tcBorders>
              <w:top w:val="single" w:sz="12" w:space="0" w:color="1F497D" w:themeColor="text2"/>
              <w:left w:val="single" w:sz="12" w:space="0" w:color="004C92"/>
              <w:bottom w:val="single" w:sz="12" w:space="0" w:color="1F497D" w:themeColor="text2"/>
              <w:right w:val="single" w:sz="12" w:space="0" w:color="004C92"/>
            </w:tcBorders>
            <w:shd w:val="clear" w:color="004C92" w:fill="auto"/>
            <w:noWrap/>
            <w:tcMar>
              <w:left w:w="0" w:type="dxa"/>
              <w:bottom w:w="57" w:type="dxa"/>
              <w:right w:w="0" w:type="dxa"/>
            </w:tcMar>
            <w:vAlign w:val="bottom"/>
          </w:tcPr>
          <w:p w:rsidR="00B44198" w:rsidRPr="00A23D8F" w:rsidRDefault="00DD3397" w:rsidP="00851B35">
            <w:pPr>
              <w:pStyle w:val="Paneel"/>
              <w:keepNext/>
              <w:rPr>
                <w:rFonts w:cs="Arial"/>
                <w:sz w:val="18"/>
                <w:szCs w:val="18"/>
                <w:lang w:val="en-US"/>
              </w:rPr>
            </w:pPr>
            <w:r w:rsidRPr="00A23D8F">
              <w:rPr>
                <w:rFonts w:cs="Arial"/>
                <w:color w:val="FF0000"/>
                <w:sz w:val="18"/>
                <w:szCs w:val="18"/>
                <w:lang w:val="en-US"/>
              </w:rPr>
              <w:lastRenderedPageBreak/>
              <w:t>Openings and responses</w:t>
            </w:r>
          </w:p>
        </w:tc>
      </w:tr>
      <w:tr w:rsidR="00F962F3" w:rsidRPr="004E4A6F" w:rsidTr="00ED7721">
        <w:trPr>
          <w:cantSplit/>
          <w:trHeight w:hRule="exact" w:val="964"/>
          <w:jc w:val="center"/>
        </w:trPr>
        <w:tc>
          <w:tcPr>
            <w:tcW w:w="706" w:type="dxa"/>
            <w:tcBorders>
              <w:top w:val="single" w:sz="12" w:space="0" w:color="1F497D" w:themeColor="text2"/>
              <w:left w:val="single" w:sz="12" w:space="0" w:color="004C9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F962F3" w:rsidRPr="00011504" w:rsidRDefault="00322642" w:rsidP="00851B35">
            <w:pPr>
              <w:pStyle w:val="Sectie"/>
              <w:keepNext/>
              <w:rPr>
                <w:rFonts w:cs="Arial"/>
                <w:szCs w:val="18"/>
                <w:lang w:val="en-US"/>
              </w:rPr>
            </w:pPr>
            <w:r>
              <w:rPr>
                <w:rFonts w:cs="Arial"/>
                <w:szCs w:val="18"/>
                <w:lang w:val="en-US"/>
              </w:rPr>
              <w:t>Opening</w:t>
            </w:r>
          </w:p>
        </w:tc>
        <w:tc>
          <w:tcPr>
            <w:tcW w:w="708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F962F3" w:rsidRPr="00011504" w:rsidRDefault="00322642" w:rsidP="00851B35">
            <w:pPr>
              <w:pStyle w:val="Sectie"/>
              <w:keepNext/>
              <w:rPr>
                <w:rFonts w:cs="Arial"/>
                <w:szCs w:val="18"/>
                <w:lang w:val="en-US"/>
              </w:rPr>
            </w:pPr>
            <w:r>
              <w:rPr>
                <w:rFonts w:cs="Arial"/>
                <w:szCs w:val="18"/>
                <w:lang w:val="en-US"/>
              </w:rPr>
              <w:t>Artificial</w:t>
            </w:r>
          </w:p>
        </w:tc>
        <w:tc>
          <w:tcPr>
            <w:tcW w:w="711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322642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 w:rsidRPr="00322642">
              <w:rPr>
                <w:rFonts w:cs="Arial"/>
                <w:szCs w:val="18"/>
                <w:lang w:val="de-DE"/>
              </w:rPr>
              <w:t>Min. N</w:t>
            </w:r>
            <w:r>
              <w:rPr>
                <w:rFonts w:cs="Arial"/>
                <w:szCs w:val="18"/>
                <w:lang w:val="de-DE"/>
              </w:rPr>
              <w:t xml:space="preserve">o. </w:t>
            </w:r>
          </w:p>
          <w:p w:rsidR="00F962F3" w:rsidRPr="00322642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>
              <w:rPr>
                <w:rFonts w:cs="Arial"/>
                <w:szCs w:val="18"/>
                <w:lang w:val="de-DE"/>
              </w:rPr>
              <w:t>of cards</w:t>
            </w:r>
          </w:p>
        </w:tc>
        <w:tc>
          <w:tcPr>
            <w:tcW w:w="710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322642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>
              <w:rPr>
                <w:rFonts w:cs="Arial"/>
                <w:szCs w:val="18"/>
                <w:lang w:val="de-DE"/>
              </w:rPr>
              <w:t>Negative-</w:t>
            </w:r>
          </w:p>
          <w:p w:rsidR="00F962F3" w:rsidRPr="00322642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>
              <w:rPr>
                <w:rFonts w:cs="Arial"/>
                <w:szCs w:val="18"/>
                <w:lang w:val="de-DE"/>
              </w:rPr>
              <w:t>X up to</w:t>
            </w:r>
          </w:p>
        </w:tc>
        <w:tc>
          <w:tcPr>
            <w:tcW w:w="2835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A23D8F" w:rsidRDefault="002D13F0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A23D8F">
              <w:rPr>
                <w:rFonts w:cs="Arial"/>
                <w:szCs w:val="18"/>
                <w:lang w:val="en-US"/>
              </w:rPr>
              <w:t>Description</w:t>
            </w:r>
          </w:p>
        </w:tc>
        <w:tc>
          <w:tcPr>
            <w:tcW w:w="4366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A23D8F" w:rsidRDefault="002D13F0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A23D8F">
              <w:rPr>
                <w:rFonts w:cs="Arial"/>
                <w:szCs w:val="18"/>
                <w:lang w:val="en-US"/>
              </w:rPr>
              <w:t>Responses</w:t>
            </w:r>
          </w:p>
        </w:tc>
        <w:tc>
          <w:tcPr>
            <w:tcW w:w="3557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A23D8F" w:rsidRDefault="002D1443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A23D8F">
              <w:rPr>
                <w:rFonts w:cs="Arial"/>
                <w:szCs w:val="18"/>
                <w:lang w:val="en-US"/>
              </w:rPr>
              <w:t>Subsequent auction</w:t>
            </w:r>
          </w:p>
        </w:tc>
        <w:tc>
          <w:tcPr>
            <w:tcW w:w="2113" w:type="dxa"/>
            <w:tcBorders>
              <w:top w:val="single" w:sz="12" w:space="0" w:color="1F497D" w:themeColor="text2"/>
              <w:bottom w:val="single" w:sz="12" w:space="0" w:color="1F497D" w:themeColor="text2"/>
              <w:right w:val="single" w:sz="12" w:space="0" w:color="004C92"/>
            </w:tcBorders>
            <w:shd w:val="pct10" w:color="004C92" w:fill="auto"/>
            <w:noWrap/>
            <w:vAlign w:val="center"/>
          </w:tcPr>
          <w:p w:rsidR="00F962F3" w:rsidRPr="00A23D8F" w:rsidRDefault="002D1443" w:rsidP="005F32AB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A23D8F">
              <w:rPr>
                <w:rFonts w:cs="Arial"/>
                <w:szCs w:val="18"/>
                <w:lang w:val="en-US"/>
              </w:rPr>
              <w:t>Passed hand or competitive bidding</w:t>
            </w:r>
          </w:p>
        </w:tc>
      </w:tr>
      <w:tr w:rsidR="00B70E69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12" w:space="0" w:color="1F497D" w:themeColor="text2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B70E69" w:rsidRPr="00322642" w:rsidRDefault="00B70E69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de-DE"/>
              </w:rPr>
            </w:pPr>
            <w:r w:rsidRPr="00322642">
              <w:rPr>
                <w:rFonts w:cs="Arial"/>
                <w:sz w:val="18"/>
                <w:szCs w:val="18"/>
                <w:lang w:val="de-DE"/>
              </w:rPr>
              <w:t>1</w:t>
            </w:r>
            <w:r w:rsidRPr="00322642">
              <w:rPr>
                <w:rFonts w:cs="Arial"/>
                <w:b w:val="0"/>
                <w:color w:val="00B050"/>
                <w:sz w:val="18"/>
                <w:szCs w:val="18"/>
                <w:lang w:val="de-DE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de-DE"/>
            </w:rPr>
            <w:id w:val="-15356577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12" w:space="0" w:color="1F497D" w:themeColor="text2"/>
                  <w:bottom w:val="single" w:sz="4" w:space="0" w:color="A4A4A4"/>
                </w:tcBorders>
                <w:noWrap/>
                <w:vAlign w:val="center"/>
              </w:tcPr>
              <w:p w:rsidR="00B70E69" w:rsidRPr="00322642" w:rsidRDefault="00B70E69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de-DE"/>
                  </w:rPr>
                </w:pPr>
                <w:r w:rsidRPr="00322642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12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322642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264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single" w:sz="12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322642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2642">
              <w:rPr>
                <w:rFonts w:ascii="Arial" w:hAnsi="Arial" w:cs="Arial"/>
                <w:sz w:val="18"/>
                <w:szCs w:val="18"/>
              </w:rPr>
              <w:t>3</w:t>
            </w:r>
            <w:r w:rsidRPr="00322642">
              <w:rPr>
                <w:rFonts w:ascii="Arial" w:hAnsi="Arial" w:cs="Arial"/>
                <w:color w:val="004C92"/>
                <w:sz w:val="18"/>
                <w:szCs w:val="18"/>
              </w:rPr>
              <w:t>♠</w:t>
            </w:r>
          </w:p>
        </w:tc>
        <w:tc>
          <w:tcPr>
            <w:tcW w:w="2835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B70E69" w:rsidRPr="00411D2B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a) 11-22 natural</w:t>
            </w:r>
            <w:r w:rsidR="00FA6892" w:rsidRPr="00411D2B">
              <w:rPr>
                <w:rFonts w:ascii="Arial" w:hAnsi="Arial" w:cs="Arial"/>
                <w:sz w:val="18"/>
                <w:szCs w:val="18"/>
                <w:lang w:val="en-US"/>
              </w:rPr>
              <w:t>, 4+</w:t>
            </w:r>
          </w:p>
          <w:p w:rsidR="006546F6" w:rsidRPr="00411D2B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b) 11-14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bal</w:t>
            </w:r>
            <w:proofErr w:type="spellEnd"/>
            <w:r w:rsidR="00C16BB0" w:rsidRPr="00411D2B">
              <w:rPr>
                <w:rFonts w:ascii="Arial" w:hAnsi="Arial" w:cs="Arial"/>
                <w:sz w:val="18"/>
                <w:szCs w:val="18"/>
                <w:lang w:val="en-US"/>
              </w:rPr>
              <w:t>, no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5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C16BB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no good </w:t>
            </w:r>
            <w:r w:rsidR="00BA1FC7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="00C16BB0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  <w:p w:rsidR="006546F6" w:rsidRPr="00411D2B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c)</w:t>
            </w:r>
            <w:r w:rsidR="00C16BB0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18-19 </w:t>
            </w:r>
            <w:proofErr w:type="spellStart"/>
            <w:r w:rsidR="00C16BB0" w:rsidRPr="00411D2B">
              <w:rPr>
                <w:rFonts w:ascii="Arial" w:hAnsi="Arial" w:cs="Arial"/>
                <w:sz w:val="18"/>
                <w:szCs w:val="18"/>
                <w:lang w:val="en-US"/>
              </w:rPr>
              <w:t>bal</w:t>
            </w:r>
            <w:proofErr w:type="spellEnd"/>
            <w:r w:rsidR="00C16BB0" w:rsidRPr="00411D2B">
              <w:rPr>
                <w:rFonts w:ascii="Arial" w:hAnsi="Arial" w:cs="Arial"/>
                <w:sz w:val="18"/>
                <w:szCs w:val="18"/>
                <w:lang w:val="en-US"/>
              </w:rPr>
              <w:t>, no 5</w:t>
            </w:r>
            <w:r w:rsidR="00C16BB0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C16BB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C16BB0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C16BB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no good </w:t>
            </w:r>
            <w:r w:rsidR="00BA1FC7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="00C16BB0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4366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B70E69" w:rsidRPr="00411D2B" w:rsidRDefault="00B70E69" w:rsidP="00A13DE1">
            <w:pPr>
              <w:tabs>
                <w:tab w:val="right" w:pos="3345"/>
              </w:tabs>
              <w:spacing w:before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T-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walsh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 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; 1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; 1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DC47EA" w:rsidRPr="00411D2B">
              <w:rPr>
                <w:rFonts w:ascii="Arial" w:hAnsi="Arial" w:cs="Arial"/>
                <w:sz w:val="18"/>
                <w:szCs w:val="18"/>
                <w:lang w:val="en-US"/>
              </w:rPr>
              <w:t>=6-9 or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4+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=10-11; </w:t>
            </w:r>
          </w:p>
          <w:p w:rsidR="00B70E69" w:rsidRPr="00411D2B" w:rsidRDefault="00B70E69" w:rsidP="00A13DE1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inverted; 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=4-</w:t>
            </w:r>
            <w:r w:rsidR="0090172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8, 6+</w:t>
            </w:r>
            <w:r w:rsidR="00901724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901724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901724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2768A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70E69" w:rsidRPr="00411D2B" w:rsidRDefault="00F72087" w:rsidP="00A13DE1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="00B70E69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 xml:space="preserve">invitational to </w:t>
            </w:r>
            <w:proofErr w:type="spellStart"/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>3NT</w:t>
            </w:r>
            <w:proofErr w:type="spellEnd"/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 xml:space="preserve"> (11-12); 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B70E69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proofErr w:type="gram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1B280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</w:t>
            </w:r>
            <w:proofErr w:type="gramEnd"/>
            <w:r w:rsidR="001B280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  <w:r w:rsidR="00B70E69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(</w:t>
            </w:r>
            <w:r w:rsidR="001210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-9)</w:t>
            </w:r>
          </w:p>
        </w:tc>
        <w:tc>
          <w:tcPr>
            <w:tcW w:w="3557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B70E69" w:rsidRPr="00411D2B" w:rsidRDefault="00B70E69" w:rsidP="00A13DE1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= 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8050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11-17;</w:t>
            </w:r>
          </w:p>
          <w:p w:rsidR="00B70E69" w:rsidRPr="00411D2B" w:rsidRDefault="00B70E69" w:rsidP="00A13DE1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="00255FA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12-14 balanced</w:t>
            </w:r>
            <w:r w:rsidR="00A8050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70E69" w:rsidRPr="00411D2B" w:rsidRDefault="00B70E69" w:rsidP="00A13DE1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= Multi-meaning Reverse</w:t>
            </w:r>
            <w:r w:rsidR="00A8050C" w:rsidRPr="00411D2B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  <w:p w:rsidR="007278CB" w:rsidRDefault="00B70E69" w:rsidP="00A13DE1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255FA3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255FA3"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AA5F0F" w:rsidRPr="00411D2B">
              <w:rPr>
                <w:rFonts w:ascii="Arial" w:hAnsi="Arial" w:cs="Arial"/>
                <w:sz w:val="18"/>
                <w:szCs w:val="18"/>
                <w:lang w:val="en-US"/>
              </w:rPr>
              <w:t>card</w:t>
            </w:r>
            <w:proofErr w:type="spellEnd"/>
            <w:r w:rsidR="00AA5F0F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AA5F0F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fit</w:t>
            </w:r>
            <w:r w:rsidR="00B94CA2" w:rsidRPr="00411D2B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unbal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4801DE">
              <w:rPr>
                <w:rFonts w:ascii="Arial" w:hAnsi="Arial" w:cs="Arial"/>
                <w:sz w:val="18"/>
                <w:szCs w:val="18"/>
                <w:lang w:val="en-US"/>
              </w:rPr>
              <w:t>11-14</w:t>
            </w:r>
          </w:p>
          <w:p w:rsidR="007C0470" w:rsidRPr="00411D2B" w:rsidRDefault="007C0470" w:rsidP="00A13DE1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TWCB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in most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1x-1y-1z</w:t>
            </w:r>
            <w:proofErr w:type="spellEnd"/>
            <w:r w:rsidR="00F179D6">
              <w:rPr>
                <w:rFonts w:ascii="Arial" w:hAnsi="Arial" w:cs="Arial"/>
                <w:sz w:val="18"/>
                <w:szCs w:val="18"/>
                <w:lang w:val="en-US"/>
              </w:rPr>
              <w:t>, as long as only 1 opponent bids once, and last bid is pass</w:t>
            </w:r>
          </w:p>
        </w:tc>
        <w:tc>
          <w:tcPr>
            <w:tcW w:w="2113" w:type="dxa"/>
            <w:vMerge w:val="restart"/>
            <w:tcBorders>
              <w:top w:val="single" w:sz="12" w:space="0" w:color="1F497D" w:themeColor="text2"/>
              <w:right w:val="single" w:sz="12" w:space="0" w:color="004C92"/>
            </w:tcBorders>
            <w:noWrap/>
            <w:vAlign w:val="center"/>
          </w:tcPr>
          <w:p w:rsidR="00B70E69" w:rsidRPr="002C13F1" w:rsidRDefault="00B70E69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8069A8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8069A8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F12456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8069A8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) </w:t>
            </w:r>
            <w:r w:rsidR="002C13F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 X=</w:t>
            </w:r>
            <w:r w:rsidR="002C13F1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2C13F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1</w:t>
            </w:r>
            <w:r w:rsidR="002C13F1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2C13F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2C13F1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B70E69" w:rsidRDefault="00B70E69" w:rsidP="00A13DE1">
            <w:pPr>
              <w:tabs>
                <w:tab w:val="right" w:pos="2671"/>
              </w:tabs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D37147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103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37147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)</w:t>
            </w:r>
            <w:r w:rsidR="00D3714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0-3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5822C1" w:rsidRDefault="005822C1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D3714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37147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(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37147">
              <w:rPr>
                <w:rFonts w:ascii="Arial" w:hAnsi="Arial" w:cs="Arial"/>
                <w:sz w:val="18"/>
                <w:szCs w:val="18"/>
                <w:lang w:val="en-US"/>
              </w:rPr>
              <w:t xml:space="preserve">)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6+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103C43" w:rsidRPr="00103C43" w:rsidRDefault="00103C43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(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 2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(5)6+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10+</w:t>
            </w:r>
          </w:p>
        </w:tc>
      </w:tr>
      <w:tr w:rsidR="00B70E69" w:rsidRPr="00011504" w:rsidTr="00604F45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B70E69" w:rsidRPr="00011504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noWrap/>
            <w:vAlign w:val="center"/>
          </w:tcPr>
          <w:p w:rsidR="00B70E69" w:rsidRPr="00411D2B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noWrap/>
            <w:vAlign w:val="center"/>
          </w:tcPr>
          <w:p w:rsidR="00B70E69" w:rsidRPr="00411D2B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B70E69" w:rsidRPr="00411D2B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70E69" w:rsidRPr="00011504" w:rsidTr="00604F45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B70E69" w:rsidRPr="00011504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B70E69" w:rsidRPr="00411D2B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70E69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1</w:t>
            </w:r>
            <w:r w:rsidRPr="00011504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71697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B70E69" w:rsidRPr="00011504" w:rsidRDefault="00B70E69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5(4)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011504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B70E69" w:rsidRPr="00411D2B" w:rsidRDefault="00B70E69" w:rsidP="00CE7AE0">
            <w:pPr>
              <w:tabs>
                <w:tab w:val="right" w:pos="2665"/>
              </w:tabs>
              <w:spacing w:before="4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11-22, </w:t>
            </w:r>
            <w:r w:rsidR="00726DB1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good 4+ suit or unbalanced</w:t>
            </w:r>
          </w:p>
          <w:p w:rsidR="00B70E69" w:rsidRPr="00411D2B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B70E69" w:rsidRPr="00411D2B" w:rsidRDefault="00F7208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B70E69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6-10; 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="00B70E69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4-8, 6+</w:t>
            </w:r>
            <w:r w:rsidR="00B70E69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23D8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A23D8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3-6, 4+</w:t>
            </w:r>
            <w:r w:rsidR="00B70E69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70E69" w:rsidRPr="00411D2B" w:rsidRDefault="00F7208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 xml:space="preserve">invitational to </w:t>
            </w:r>
            <w:proofErr w:type="spellStart"/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>3NT</w:t>
            </w:r>
            <w:proofErr w:type="spellEnd"/>
            <w:r w:rsidR="0012104E">
              <w:rPr>
                <w:rFonts w:ascii="Arial" w:hAnsi="Arial" w:cs="Arial"/>
                <w:sz w:val="18"/>
                <w:szCs w:val="18"/>
                <w:lang w:val="en-US"/>
              </w:rPr>
              <w:t xml:space="preserve"> (11-12); 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B70E69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A23D8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4+</w:t>
            </w:r>
            <w:r w:rsidR="00B70E69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(</w:t>
            </w:r>
            <w:r w:rsidR="001210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-9)</w:t>
            </w:r>
          </w:p>
        </w:tc>
        <w:tc>
          <w:tcPr>
            <w:tcW w:w="3557" w:type="dxa"/>
            <w:vMerge/>
            <w:noWrap/>
            <w:vAlign w:val="center"/>
          </w:tcPr>
          <w:p w:rsidR="00B70E69" w:rsidRPr="00411D2B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B70E69" w:rsidRPr="004E4A6F" w:rsidTr="00604F45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B70E69" w:rsidRPr="00CB324D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CB324D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CB324D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CB324D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411D2B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B70E69" w:rsidRPr="00411D2B" w:rsidRDefault="00A204FF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F12456" w:rsidRPr="00411D2B">
              <w:rPr>
                <w:rFonts w:ascii="Arial" w:hAnsi="Arial" w:cs="Arial"/>
                <w:sz w:val="18"/>
                <w:szCs w:val="18"/>
                <w:lang w:val="en-US"/>
              </w:rPr>
              <w:t>assed hand</w:t>
            </w:r>
            <w:r w:rsidR="00B70E69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F12456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r w:rsidR="00B70E69"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B70E69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B70E6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B70E69" w:rsidRPr="00411D2B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Drury. </w:t>
            </w:r>
            <w:r w:rsidR="00F12456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Responses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B70E69" w:rsidRPr="00411D2B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Healthy opening</w:t>
            </w:r>
          </w:p>
          <w:p w:rsidR="00B70E69" w:rsidRPr="00411D2B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Subminimum</w:t>
            </w:r>
          </w:p>
          <w:p w:rsidR="00B70E69" w:rsidRPr="00411D2B" w:rsidRDefault="00A204FF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Other= des</w:t>
            </w:r>
            <w:r w:rsidR="00586A6A" w:rsidRPr="00411D2B">
              <w:rPr>
                <w:rFonts w:ascii="Arial" w:hAnsi="Arial" w:cs="Arial"/>
                <w:sz w:val="18"/>
                <w:szCs w:val="18"/>
                <w:lang w:val="en-US"/>
              </w:rPr>
              <w:t>criptive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, invitational or better.</w:t>
            </w:r>
          </w:p>
        </w:tc>
      </w:tr>
      <w:tr w:rsidR="00986450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1</w:t>
            </w:r>
            <w:r w:rsidRPr="00011504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2490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986450" w:rsidRPr="00011504" w:rsidRDefault="00986450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11-22, 5+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86450" w:rsidRPr="00411D2B" w:rsidRDefault="00C83C5D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="00AF406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</w:t>
            </w:r>
            <w:r w:rsidR="0021654D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-11</w:t>
            </w:r>
            <w:r w:rsidR="0098645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986450"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986450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98645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GF relay; 2</w:t>
            </w:r>
            <w:r w:rsidR="00986450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98645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98645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nat</w:t>
            </w:r>
            <w:proofErr w:type="spellEnd"/>
            <w:r w:rsidR="00986450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GF;</w:t>
            </w:r>
          </w:p>
          <w:p w:rsidR="00062CD2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332B7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B332B7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2C06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6-9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0C1E2D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  <w:r w:rsidR="000C1E2D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C1E2D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062CD2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 xml:space="preserve"> - </w:t>
            </w:r>
            <w:proofErr w:type="spellStart"/>
            <w:r w:rsidR="00062CD2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2</w:t>
            </w:r>
            <w:r w:rsidR="000C1E2D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2C06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10-13</w:t>
            </w:r>
            <w:r w:rsidR="00B9328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fit</w:t>
            </w:r>
          </w:p>
          <w:p w:rsidR="00D6224E" w:rsidRPr="00C5565A" w:rsidRDefault="001B3D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062CD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natural, invitational</w:t>
            </w:r>
            <w:r w:rsidR="00D622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1B3D69" w:rsidRPr="00EA178B" w:rsidRDefault="00D6224E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a good preempt to 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EA178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(also after X)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CE5BD3" w:rsidRDefault="00986450" w:rsidP="00CE5BD3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8F7DDE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CE5BD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="00C20BC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2C064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</w:p>
          <w:p w:rsidR="002C064E" w:rsidRPr="002C064E" w:rsidRDefault="002C064E" w:rsidP="00CE5BD3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SI</w:t>
            </w:r>
          </w:p>
          <w:p w:rsidR="002C064E" w:rsidRPr="002C064E" w:rsidRDefault="002C064E" w:rsidP="00CE5BD3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B9328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Gametry</w:t>
            </w:r>
            <w:proofErr w:type="spellEnd"/>
          </w:p>
          <w:p w:rsidR="004E3018" w:rsidRPr="00B93287" w:rsidRDefault="00B93287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2C064E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subminimum</w:t>
            </w: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4E4A6F" w:rsidTr="00B563EE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986450" w:rsidRPr="00011504" w:rsidRDefault="00986450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noWrap/>
            <w:vAlign w:val="center"/>
          </w:tcPr>
          <w:p w:rsidR="00986450" w:rsidRPr="00411D2B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986450" w:rsidRPr="00411D2B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1</w:t>
            </w:r>
            <w:r w:rsidRPr="00011504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2029827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986450" w:rsidRPr="00011504" w:rsidRDefault="00986450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011504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11-22, 5+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noWrap/>
            <w:vAlign w:val="center"/>
          </w:tcPr>
          <w:p w:rsidR="00986450" w:rsidRPr="00411D2B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986450" w:rsidRPr="00411D2B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011504" w:rsidTr="00D21DE3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986450" w:rsidRPr="00DD3397" w:rsidRDefault="00986450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DD3397" w:rsidRDefault="00986450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DD3397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DD3397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12" w:space="0" w:color="004C92"/>
              <w:right w:val="single" w:sz="12" w:space="0" w:color="004C92"/>
            </w:tcBorders>
            <w:noWrap/>
            <w:vAlign w:val="center"/>
          </w:tcPr>
          <w:p w:rsidR="00986450" w:rsidRPr="00411D2B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1</w:t>
            </w:r>
            <w:r w:rsidR="007039FE">
              <w:rPr>
                <w:rFonts w:cs="Arial"/>
                <w:sz w:val="18"/>
                <w:szCs w:val="18"/>
                <w:lang w:val="en-US"/>
              </w:rPr>
              <w:t>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814938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4E0E8C" w:rsidRPr="00011504" w:rsidRDefault="000A277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A2777"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756B4" w:rsidRPr="00411D2B" w:rsidRDefault="00F95286" w:rsidP="00483B4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(14)</w:t>
            </w:r>
            <w:r w:rsidR="00483B44" w:rsidRPr="00411D2B">
              <w:rPr>
                <w:rFonts w:ascii="Arial" w:hAnsi="Arial" w:cs="Arial"/>
                <w:sz w:val="18"/>
                <w:szCs w:val="18"/>
                <w:lang w:val="en-US"/>
              </w:rPr>
              <w:t>15-17</w:t>
            </w:r>
            <w:r w:rsidR="009756B4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483B44" w:rsidRPr="00411D2B" w:rsidRDefault="009756B4" w:rsidP="00483B4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Offshape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possible</w:t>
            </w:r>
          </w:p>
          <w:p w:rsidR="004E0E8C" w:rsidRPr="00411D2B" w:rsidRDefault="00483B44" w:rsidP="009756B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Frequent up/downgrades</w:t>
            </w:r>
          </w:p>
        </w:tc>
        <w:tc>
          <w:tcPr>
            <w:tcW w:w="4366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19684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(garbage)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tayman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Transfer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3C4D3F" w:rsidRPr="00411D2B" w:rsidRDefault="003C4D3F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invitational without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4card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Transfer</w:t>
            </w:r>
            <w:r w:rsidR="00E1597E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416A4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for </w:t>
            </w:r>
            <w:r w:rsidR="0060101A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top </w:t>
            </w:r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honor, </w:t>
            </w:r>
            <w:proofErr w:type="spellStart"/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invit</w:t>
            </w:r>
            <w:proofErr w:type="spellEnd"/>
            <w:r w:rsidR="00B416A4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41135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short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4E0E8C" w:rsidRPr="00411D2B" w:rsidRDefault="00511031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4E0E8C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="004E0E8C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- 2</w:t>
            </w:r>
            <w:r w:rsidR="004E0E8C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="004E0E8C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19684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invitational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5-5</w:t>
            </w:r>
            <w:r w:rsidR="00A8050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4E0E8C" w:rsidRDefault="00511031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4E0E8C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="004E0E8C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="004E0E8C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♠ 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- 3</w:t>
            </w:r>
            <w:r w:rsidR="004E0E8C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GF 5-5</w:t>
            </w:r>
            <w:r w:rsidR="00132FB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FE2FAE" w:rsidRPr="00FE2FAE" w:rsidRDefault="00FE2FAE" w:rsidP="003B5B47">
            <w:pPr>
              <w:tabs>
                <w:tab w:val="right" w:pos="3436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-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2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 Asks distribution</w:t>
            </w:r>
          </w:p>
        </w:tc>
        <w:tc>
          <w:tcPr>
            <w:tcW w:w="2113" w:type="dxa"/>
            <w:vMerge w:val="restart"/>
            <w:tcBorders>
              <w:top w:val="single" w:sz="12" w:space="0" w:color="004C92"/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D74259">
            <w:pPr>
              <w:tabs>
                <w:tab w:val="right" w:pos="2671"/>
              </w:tabs>
              <w:spacing w:after="12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b/>
                <w:sz w:val="18"/>
                <w:szCs w:val="18"/>
                <w:lang w:val="en-US"/>
              </w:rPr>
              <w:t>Transferlebensohl</w:t>
            </w:r>
            <w:proofErr w:type="spellEnd"/>
            <w:r w:rsidRPr="00411D2B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  <w:p w:rsidR="005E5B72" w:rsidRPr="00411D2B" w:rsidRDefault="005E5B72" w:rsidP="004E0E8C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X=t/o; 2</w:t>
            </w:r>
            <w:r w:rsidR="00A204FF" w:rsidRPr="00411D2B">
              <w:rPr>
                <w:rFonts w:ascii="Arial" w:hAnsi="Arial" w:cs="Arial"/>
                <w:sz w:val="18"/>
                <w:szCs w:val="18"/>
                <w:lang w:val="en-US"/>
              </w:rPr>
              <w:t>-level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to play;</w:t>
            </w:r>
          </w:p>
          <w:p w:rsidR="004E0E8C" w:rsidRPr="00411D2B" w:rsidRDefault="00A204FF" w:rsidP="004E0E8C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any weak/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inv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+</w:t>
            </w:r>
            <w:r w:rsidR="004E0E8C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4E0E8C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  <w:p w:rsidR="00D74259" w:rsidRPr="00411D2B" w:rsidRDefault="00D74259" w:rsidP="004E0E8C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  <w:p w:rsidR="004E0E8C" w:rsidRPr="00411D2B" w:rsidRDefault="004E0E8C" w:rsidP="004E0E8C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="00D7425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="00D74259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4E0E8C" w:rsidRPr="00411D2B" w:rsidRDefault="00D74259" w:rsidP="003B5B47">
            <w:pPr>
              <w:tabs>
                <w:tab w:val="right" w:pos="2671"/>
              </w:tabs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D74259" w:rsidRPr="00411D2B" w:rsidRDefault="00D74259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A2062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Stopper</w:t>
            </w:r>
          </w:p>
          <w:p w:rsidR="00722F89" w:rsidRPr="00411D2B" w:rsidRDefault="00E24560" w:rsidP="005E5B72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Transfer 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to opp</w:t>
            </w:r>
            <w:r w:rsidR="006943B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onent</w:t>
            </w:r>
            <w:r w:rsidR="00F305D2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s’</w:t>
            </w:r>
            <w:r w:rsidR="003A2FD9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suit</w:t>
            </w:r>
            <w:r w:rsidR="005E5B72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5E5B72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Stayman</w:t>
            </w:r>
            <w:proofErr w:type="spellEnd"/>
          </w:p>
        </w:tc>
      </w:tr>
      <w:tr w:rsidR="004E0E8C" w:rsidRPr="004E4A6F" w:rsidTr="00D21DE3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4E0E8C" w:rsidRPr="003A2FD9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noWrap/>
            <w:vAlign w:val="center"/>
          </w:tcPr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4E4A6F" w:rsidTr="00D21DE3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4E0E8C" w:rsidRPr="003A2FD9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3A2FD9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DD3397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2</w:t>
            </w:r>
            <w:r w:rsidRPr="00011504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212954040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4E0E8C" w:rsidRPr="00011504" w:rsidRDefault="004E0E8C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4E0E8C" w:rsidRPr="00411D2B" w:rsidRDefault="008E5AAB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a) SF</w:t>
            </w:r>
            <w:r w:rsidR="004E0E8C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in </w:t>
            </w:r>
            <w:r w:rsidR="004E0E8C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b) </w:t>
            </w:r>
            <w:r w:rsidR="008E5AAB" w:rsidRPr="00411D2B">
              <w:rPr>
                <w:rFonts w:ascii="Arial" w:hAnsi="Arial" w:cs="Arial"/>
                <w:sz w:val="18"/>
                <w:szCs w:val="18"/>
                <w:lang w:val="en-US"/>
              </w:rPr>
              <w:t>any GF</w:t>
            </w:r>
          </w:p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c) </w:t>
            </w:r>
            <w:r w:rsidR="00322C06"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  <w:r w:rsidR="009803B1">
              <w:rPr>
                <w:rFonts w:ascii="Arial" w:hAnsi="Arial" w:cs="Arial"/>
                <w:sz w:val="18"/>
                <w:szCs w:val="18"/>
                <w:lang w:val="en-US"/>
              </w:rPr>
              <w:t>-25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B2598F" w:rsidRPr="00411D2B">
              <w:rPr>
                <w:rFonts w:ascii="Arial" w:hAnsi="Arial" w:cs="Arial"/>
                <w:sz w:val="18"/>
                <w:szCs w:val="18"/>
                <w:lang w:val="en-US"/>
              </w:rPr>
              <w:t>NT</w:t>
            </w:r>
          </w:p>
        </w:tc>
        <w:tc>
          <w:tcPr>
            <w:tcW w:w="4366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Relay; 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5+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741D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with</w:t>
            </w:r>
            <w:r w:rsidR="008C5E7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2+ t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op</w:t>
            </w:r>
            <w:r w:rsidR="00A741D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honors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AKQ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);</w:t>
            </w:r>
          </w:p>
          <w:p w:rsidR="004E0E8C" w:rsidRPr="00411D2B" w:rsidRDefault="00B34C6A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8C5E7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both minors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="008C5E7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at least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 </w:t>
            </w:r>
            <w:r w:rsidR="008C5E73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top honor per suit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4E0E8C" w:rsidRPr="007324D3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6+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DB2D8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with </w:t>
            </w:r>
            <w:proofErr w:type="spellStart"/>
            <w:r w:rsidR="00B22FD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AKQ</w:t>
            </w:r>
            <w:proofErr w:type="spellEnd"/>
            <w:r w:rsidR="007324D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="00B22FD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AKJ</w:t>
            </w:r>
            <w:proofErr w:type="spellEnd"/>
            <w:r w:rsidR="007324D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="00B22FD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AQJ</w:t>
            </w:r>
            <w:proofErr w:type="spellEnd"/>
            <w:r w:rsidR="007324D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="00B22FD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KQJ</w:t>
            </w:r>
            <w:proofErr w:type="spellEnd"/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D817AC" w:rsidRPr="00411D2B" w:rsidRDefault="00D817A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After 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4E0E8C"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2</w:t>
            </w:r>
            <w:r w:rsidR="00CB2EB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-2</w:t>
            </w:r>
            <w:r w:rsidR="00CB2EB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4E0E8C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4E0E8C" w:rsidRPr="00411D2B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kokish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: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 xml:space="preserve">♥ </w:t>
            </w:r>
            <w:r w:rsidR="003A61D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 or 2</w:t>
            </w:r>
            <w:r w:rsidR="00DF2B2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4-25</w:t>
            </w:r>
            <w:r w:rsidR="003A61DF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NT</w:t>
            </w:r>
            <w:r w:rsidR="00B0321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</w:p>
          <w:p w:rsidR="00B0321B" w:rsidRPr="00411D2B" w:rsidRDefault="00B0321B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Responder must bid 2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DD3397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4E0E8C" w:rsidRPr="00011504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DD3397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4E0E8C" w:rsidRPr="00011504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011504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4E0E8C" w:rsidRPr="00411D2B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2</w:t>
            </w:r>
            <w:r w:rsidRPr="00011504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53610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7913DD" w:rsidRPr="00011504" w:rsidRDefault="007913DD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3A2A8B" w:rsidRDefault="007913DD" w:rsidP="0060101A">
            <w:pPr>
              <w:tabs>
                <w:tab w:val="right" w:pos="2665"/>
              </w:tabs>
              <w:spacing w:before="4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a) </w:t>
            </w:r>
            <w:r w:rsidR="00A90417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-11, 6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♠ </w:t>
            </w:r>
            <w:r w:rsidR="00A0021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decent</w:t>
            </w:r>
            <w:r w:rsidR="003A2A8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suit</w:t>
            </w:r>
            <w:r w:rsidR="00A0021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quality</w:t>
            </w:r>
            <w:r w:rsidR="00472C9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57699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and/or shape</w:t>
            </w:r>
          </w:p>
          <w:p w:rsidR="007913DD" w:rsidRPr="00411D2B" w:rsidRDefault="007913DD" w:rsidP="00D61FD8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b) </w:t>
            </w:r>
            <w:r w:rsidR="00322C06">
              <w:rPr>
                <w:rFonts w:ascii="Arial" w:hAnsi="Arial" w:cs="Arial"/>
                <w:sz w:val="18"/>
                <w:szCs w:val="18"/>
                <w:lang w:val="en-US"/>
              </w:rPr>
              <w:t xml:space="preserve">26+ 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NT</w:t>
            </w:r>
          </w:p>
          <w:p w:rsidR="007913DD" w:rsidRPr="00411D2B" w:rsidRDefault="007913DD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  <w:p w:rsidR="007913DD" w:rsidRPr="00411D2B" w:rsidRDefault="007913DD" w:rsidP="003B5B47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=P/C;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DC47EA" w:rsidRPr="00411D2B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sks suit and min/max;</w:t>
            </w:r>
          </w:p>
          <w:p w:rsidR="007913DD" w:rsidRDefault="007913DD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=P/C; 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DC47EA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t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ransfer to your suit; 4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C47EA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b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id it</w:t>
            </w:r>
          </w:p>
          <w:p w:rsidR="00E6037B" w:rsidRPr="00E6037B" w:rsidRDefault="00E6037B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to play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: </w:t>
            </w:r>
          </w:p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minimum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=minimum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maximum 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maximum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4E4A6F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7913DD" w:rsidRPr="00011504" w:rsidRDefault="007913DD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4E4A6F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7913DD" w:rsidRPr="00011504" w:rsidRDefault="007913DD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bottom w:val="single" w:sz="12" w:space="0" w:color="004C92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256602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2</w:t>
            </w:r>
            <w:r w:rsidRPr="00011504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46215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7913DD" w:rsidRPr="00011504" w:rsidRDefault="007913DD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B270B2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7913DD" w:rsidRPr="00411D2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02434D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r w:rsidR="007913DD" w:rsidRPr="00411D2B">
              <w:rPr>
                <w:rFonts w:ascii="Arial" w:hAnsi="Arial" w:cs="Arial"/>
                <w:sz w:val="18"/>
                <w:szCs w:val="18"/>
                <w:lang w:val="en-US"/>
              </w:rPr>
              <w:t>, 5+</w:t>
            </w:r>
            <w:r w:rsidR="007913DD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7913DD" w:rsidRPr="00411D2B" w:rsidRDefault="00F54CA1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="00B270B2" w:rsidRPr="003E4265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15004A" w:rsidRPr="003E426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EC42D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4366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7D760C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5C6D47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5C6D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length </w:t>
            </w:r>
            <w:r w:rsidR="00E3050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&amp; </w:t>
            </w:r>
            <w:r w:rsidR="005C6D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min/max</w:t>
            </w:r>
            <w:r w:rsidR="00BE41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New suit forcing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235C5C" w:rsidRDefault="007913DD" w:rsidP="00235C5C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FB095A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: </w:t>
            </w:r>
          </w:p>
          <w:p w:rsidR="00235C5C" w:rsidRPr="00411D2B" w:rsidRDefault="00235C5C" w:rsidP="00235C5C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minim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um 5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ax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um 5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235C5C" w:rsidRPr="00411D2B" w:rsidRDefault="00235C5C" w:rsidP="00235C5C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imum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ax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imum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7913DD" w:rsidRPr="00411D2B" w:rsidRDefault="007913DD" w:rsidP="00FB095A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 w:val="restart"/>
            <w:tcBorders>
              <w:top w:val="single" w:sz="12" w:space="0" w:color="004C92"/>
              <w:right w:val="single" w:sz="12" w:space="0" w:color="004C92"/>
            </w:tcBorders>
            <w:noWrap/>
            <w:vAlign w:val="center"/>
          </w:tcPr>
          <w:p w:rsidR="007913DD" w:rsidRPr="00411D2B" w:rsidRDefault="00F502BF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In 4</w:t>
            </w:r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8C18D6" w:rsidRPr="00411D2B">
              <w:rPr>
                <w:rFonts w:ascii="Arial" w:hAnsi="Arial" w:cs="Arial"/>
                <w:sz w:val="18"/>
                <w:szCs w:val="18"/>
                <w:lang w:val="en-US"/>
              </w:rPr>
              <w:t>seat</w:t>
            </w:r>
            <w:r w:rsidR="007913DD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2</w:t>
            </w:r>
            <w:r w:rsidR="007913DD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7913DD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8C18D6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 </w:t>
            </w:r>
            <w:r w:rsidR="008C18D6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are</w:t>
            </w:r>
          </w:p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12-14 </w:t>
            </w:r>
            <w:r w:rsidR="008C18D6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with 6 card </w:t>
            </w:r>
            <w:proofErr w:type="gramStart"/>
            <w:r w:rsidR="008C18D6" w:rsidRPr="00411D2B">
              <w:rPr>
                <w:rFonts w:ascii="Arial" w:hAnsi="Arial" w:cs="Arial"/>
                <w:sz w:val="18"/>
                <w:szCs w:val="18"/>
                <w:lang w:val="en-US"/>
              </w:rPr>
              <w:t>suit</w:t>
            </w:r>
            <w:proofErr w:type="gramEnd"/>
          </w:p>
        </w:tc>
      </w:tr>
      <w:tr w:rsidR="007913DD" w:rsidRPr="00256602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7913DD" w:rsidRPr="00DA16A7" w:rsidRDefault="007913DD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DA16A7" w:rsidRDefault="007913DD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DA16A7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DA16A7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2250B6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2</w:t>
            </w:r>
            <w:r w:rsidRPr="00011504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91636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7913DD" w:rsidRPr="00011504" w:rsidRDefault="007913DD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6" w:space="0" w:color="A6A6A6" w:themeColor="background1" w:themeShade="A6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B270B2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7913DD" w:rsidRPr="00411D2B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02434D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r w:rsidR="007913DD" w:rsidRPr="00411D2B">
              <w:rPr>
                <w:rFonts w:ascii="Arial" w:hAnsi="Arial" w:cs="Arial"/>
                <w:sz w:val="18"/>
                <w:szCs w:val="18"/>
                <w:lang w:val="en-US"/>
              </w:rPr>
              <w:t>, 5+</w:t>
            </w:r>
            <w:r w:rsidR="007913DD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7913DD" w:rsidRPr="00411D2B" w:rsidRDefault="00F54CA1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="0012104E" w:rsidRPr="003E4265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15004A" w:rsidRPr="003E426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EC42D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4366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071A33" w:rsidP="00071A33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5C6D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length </w:t>
            </w:r>
            <w:r w:rsidR="00E3050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&amp;</w:t>
            </w:r>
            <w:r w:rsidR="005C6D47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min/max</w:t>
            </w:r>
            <w:r w:rsidR="00BE41D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New suit forcing</w:t>
            </w:r>
          </w:p>
        </w:tc>
        <w:tc>
          <w:tcPr>
            <w:tcW w:w="3557" w:type="dxa"/>
            <w:vMerge/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7913DD" w:rsidRPr="004E4A6F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7913DD" w:rsidRPr="00011504" w:rsidRDefault="007913DD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7913DD" w:rsidRPr="00011504" w:rsidRDefault="007913DD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7913DD" w:rsidRPr="00411D2B" w:rsidRDefault="007913DD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E30502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2</w:t>
            </w:r>
            <w:r>
              <w:rPr>
                <w:rFonts w:cs="Arial"/>
                <w:sz w:val="18"/>
                <w:szCs w:val="18"/>
                <w:lang w:val="en-US"/>
              </w:rPr>
              <w:t>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744181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A13DE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20-21</w:t>
            </w:r>
            <w:r w:rsidR="006B2BCB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9756B4" w:rsidRPr="00411D2B">
              <w:rPr>
                <w:rFonts w:ascii="Arial" w:hAnsi="Arial" w:cs="Arial"/>
                <w:sz w:val="18"/>
                <w:szCs w:val="18"/>
                <w:lang w:val="en-US"/>
              </w:rPr>
              <w:t>Offshape</w:t>
            </w:r>
            <w:proofErr w:type="spellEnd"/>
            <w:r w:rsidR="009756B4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possible </w:t>
            </w:r>
            <w:r w:rsidR="006B2BCB" w:rsidRPr="00411D2B"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9756B4" w:rsidRPr="00411D2B">
              <w:rPr>
                <w:rFonts w:ascii="Arial" w:hAnsi="Arial" w:cs="Arial"/>
                <w:sz w:val="18"/>
                <w:szCs w:val="18"/>
                <w:lang w:val="en-US"/>
              </w:rPr>
              <w:t>requent up/downgrades</w:t>
            </w:r>
          </w:p>
        </w:tc>
        <w:tc>
          <w:tcPr>
            <w:tcW w:w="4366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056D0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uppet; 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Transfer; 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gramStart"/>
            <w:r w:rsidR="00DA68BE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relay</w:t>
            </w:r>
            <w:proofErr w:type="gram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2 steps Transfer, to play or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Slam</w:t>
            </w:r>
            <w:r w:rsidR="00D6005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going</w:t>
            </w:r>
            <w:proofErr w:type="spellEnd"/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After 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 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one or both 4-card Majors;</w:t>
            </w:r>
          </w:p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056D0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5-card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="00056D01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56D0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no 4+ Major</w:t>
            </w:r>
          </w:p>
        </w:tc>
        <w:tc>
          <w:tcPr>
            <w:tcW w:w="2113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E30502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:rsidR="00466254" w:rsidRPr="00411D2B" w:rsidRDefault="002B5EE7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="00CA3720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both Majors</w:t>
            </w:r>
          </w:p>
          <w:p w:rsidR="00466254" w:rsidRDefault="00D42BB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2E361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minor </w:t>
            </w:r>
            <w:proofErr w:type="spellStart"/>
            <w:r w:rsidR="002E361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="002E361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a.</w:t>
            </w:r>
            <w:proofErr w:type="spellEnd"/>
          </w:p>
          <w:p w:rsidR="00E30502" w:rsidRPr="00E30502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 Transfer</w:t>
            </w:r>
          </w:p>
          <w:p w:rsidR="00D42BB0" w:rsidRPr="00411D2B" w:rsidRDefault="00522665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6+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466254" w:rsidRPr="00E30502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 xml:space="preserve">= minor </w:t>
            </w:r>
            <w:proofErr w:type="spellStart"/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s.a.</w:t>
            </w:r>
            <w:proofErr w:type="spellEnd"/>
          </w:p>
          <w:p w:rsidR="007112FF" w:rsidRPr="00E30502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4333; -&gt;4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=5</w:t>
            </w:r>
          </w:p>
          <w:p w:rsidR="00DA16A7" w:rsidRPr="00651C43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651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5</w:t>
            </w:r>
            <w:r w:rsidR="00651C43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651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="00651C43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651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-&gt;</w:t>
            </w:r>
            <w:r w:rsidR="00651C43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4</w:t>
            </w:r>
            <w:r w:rsidR="00651C43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651C43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</w:t>
            </w:r>
            <w:r w:rsidR="00651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</w:t>
            </w:r>
            <w:r w:rsidR="00651C43"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651C4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="00651C43"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</w:tr>
      <w:tr w:rsidR="00DA16A7" w:rsidRPr="00E30502" w:rsidTr="004F26E9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bottom"/>
          </w:tcPr>
          <w:p w:rsidR="00DA16A7" w:rsidRPr="00011504" w:rsidRDefault="00DA16A7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5944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9C1DA3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DA16A7" w:rsidRPr="003E4265" w:rsidRDefault="004D1EC6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NV </w:t>
            </w:r>
            <w:r w:rsidR="00205A11" w:rsidRPr="003E426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-10</w:t>
            </w:r>
            <w:r w:rsidR="0015004A" w:rsidRPr="003E4265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Vul</w:t>
            </w:r>
            <w:proofErr w:type="spellEnd"/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5-12, </w:t>
            </w:r>
            <w:r w:rsidR="00B86945">
              <w:rPr>
                <w:rFonts w:ascii="Arial" w:hAnsi="Arial" w:cs="Arial"/>
                <w:sz w:val="18"/>
                <w:szCs w:val="18"/>
                <w:lang w:val="en-US"/>
              </w:rPr>
              <w:t xml:space="preserve">usually 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decent suit</w:t>
            </w:r>
            <w:r w:rsidR="00B86945">
              <w:rPr>
                <w:rFonts w:ascii="Arial" w:hAnsi="Arial" w:cs="Arial"/>
                <w:sz w:val="18"/>
                <w:szCs w:val="18"/>
                <w:lang w:val="en-US"/>
              </w:rPr>
              <w:t xml:space="preserve"> and/or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decent shape.</w:t>
            </w:r>
          </w:p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="00256602" w:rsidRPr="003E4265">
              <w:rPr>
                <w:rFonts w:ascii="Arial" w:hAnsi="Arial" w:cs="Arial"/>
                <w:sz w:val="18"/>
                <w:szCs w:val="18"/>
                <w:lang w:val="en-US"/>
              </w:rPr>
              <w:t>wide-ranged</w:t>
            </w:r>
            <w:r w:rsidR="004D1EC6"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="0012104E" w:rsidRPr="003E4265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4D1EC6" w:rsidRPr="003E4265">
              <w:rPr>
                <w:rFonts w:ascii="Arial" w:hAnsi="Arial" w:cs="Arial"/>
                <w:sz w:val="18"/>
                <w:szCs w:val="18"/>
                <w:lang w:val="en-US"/>
              </w:rPr>
              <w:t>-15)</w:t>
            </w: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411D2B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 xml:space="preserve">Answers to </w:t>
            </w:r>
            <w:proofErr w:type="spellStart"/>
            <w:r w:rsidRPr="00411D2B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  <w:t xml:space="preserve"> after Preempt:</w:t>
            </w:r>
          </w:p>
          <w:p w:rsidR="00DA16A7" w:rsidRPr="00411D2B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proofErr w:type="gramStart"/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st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>Step</w:t>
            </w:r>
            <w:proofErr w:type="gramEnd"/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= 0 KC </w:t>
            </w:r>
          </w:p>
          <w:p w:rsidR="00DA16A7" w:rsidRPr="00411D2B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nd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1 KC, no queen</w:t>
            </w:r>
          </w:p>
          <w:p w:rsidR="00DA16A7" w:rsidRPr="00411D2B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1 KC + queen</w:t>
            </w:r>
          </w:p>
          <w:p w:rsidR="00DA16A7" w:rsidRPr="00411D2B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2 KC, no </w:t>
            </w:r>
            <w:r w:rsidR="00603F09" w:rsidRPr="00411D2B">
              <w:rPr>
                <w:rFonts w:ascii="Arial" w:hAnsi="Arial" w:cs="Arial"/>
                <w:sz w:val="18"/>
                <w:szCs w:val="18"/>
                <w:lang w:val="en-US"/>
              </w:rPr>
              <w:t>queen</w:t>
            </w:r>
          </w:p>
          <w:p w:rsidR="00DA16A7" w:rsidRPr="00411D2B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Pr="00411D2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2 KC + queen</w:t>
            </w: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1579103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9C1DA3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/>
            <w:noWrap/>
            <w:vAlign w:val="center"/>
          </w:tcPr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34107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/>
            <w:noWrap/>
            <w:vAlign w:val="center"/>
          </w:tcPr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3</w:t>
            </w:r>
            <w:r w:rsidRPr="00011504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4212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9C1DA3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3</w:t>
            </w:r>
            <w:r>
              <w:rPr>
                <w:rFonts w:cs="Arial"/>
                <w:sz w:val="18"/>
                <w:szCs w:val="18"/>
                <w:lang w:val="en-US"/>
              </w:rPr>
              <w:t>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8464086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011504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011504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A26F59" w:rsidRDefault="00A26F59" w:rsidP="003B5B47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  <w:r w:rsidR="009E2D22">
              <w:rPr>
                <w:rFonts w:ascii="Arial" w:hAnsi="Arial" w:cs="Arial"/>
                <w:sz w:val="18"/>
                <w:szCs w:val="18"/>
                <w:lang w:val="en-US"/>
              </w:rPr>
              <w:t>-8.5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playing tricks in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A16A7"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A16A7" w:rsidRPr="00411D2B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DA16A7" w:rsidRPr="00411D2B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=Cue, SI; 4</w:t>
            </w:r>
            <w:r w:rsidRPr="00411D2B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=P/C</w:t>
            </w: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DA16A7" w:rsidRPr="00411D2B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57447" w:rsidRPr="004E4A6F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4</w:t>
            </w:r>
            <w:r w:rsidRPr="00011504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933943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A57447" w:rsidRPr="00011504" w:rsidRDefault="00A5744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7(6)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FC56FA" w:rsidRPr="003E4265" w:rsidRDefault="00FC56FA" w:rsidP="00FC56FA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Usually d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ecent suit &amp;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/ or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shape</w:t>
            </w:r>
          </w:p>
          <w:p w:rsidR="00A57447" w:rsidRPr="006364EE" w:rsidRDefault="00FC56FA" w:rsidP="00FC56FA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rd 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&amp; 4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-20</w:t>
            </w: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411D2B" w:rsidRDefault="00A5744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4A4A4"/>
              <w:right w:val="single" w:sz="12" w:space="0" w:color="004C92"/>
            </w:tcBorders>
            <w:shd w:val="clear" w:color="004C92" w:fill="auto"/>
            <w:noWrap/>
            <w:vAlign w:val="center"/>
          </w:tcPr>
          <w:p w:rsidR="00A57447" w:rsidRPr="00411D2B" w:rsidRDefault="00A57447" w:rsidP="005663AE">
            <w:pPr>
              <w:pStyle w:val="Sectie"/>
              <w:keepNext/>
              <w:spacing w:after="40"/>
              <w:rPr>
                <w:rFonts w:cs="Arial"/>
                <w:noProof w:val="0"/>
                <w:szCs w:val="18"/>
                <w:u w:val="single"/>
                <w:lang w:val="en-US"/>
              </w:rPr>
            </w:pPr>
            <w:r w:rsidRPr="00411D2B">
              <w:rPr>
                <w:rFonts w:cs="Arial"/>
                <w:noProof w:val="0"/>
                <w:szCs w:val="18"/>
                <w:u w:val="single"/>
                <w:lang w:val="en-US"/>
              </w:rPr>
              <w:t>High level bidding</w:t>
            </w:r>
          </w:p>
          <w:p w:rsidR="00A57447" w:rsidRPr="00411D2B" w:rsidRDefault="00A57447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minorwood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/Exclusion -&gt; 1430; mixed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cuebids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7E110B">
              <w:rPr>
                <w:rFonts w:ascii="Arial" w:hAnsi="Arial" w:cs="Arial"/>
                <w:sz w:val="18"/>
                <w:szCs w:val="18"/>
                <w:lang w:val="en-US"/>
              </w:rPr>
              <w:t>placed K;</w:t>
            </w:r>
          </w:p>
          <w:p w:rsidR="00F01B93" w:rsidRPr="00411D2B" w:rsidRDefault="00F01B93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411D2B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411D2B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is </w:t>
            </w:r>
            <w:proofErr w:type="spellStart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minorwood</w:t>
            </w:r>
            <w:proofErr w:type="spellEnd"/>
            <w:r w:rsidRPr="00411D2B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if the GF fit has been found earlier</w:t>
            </w:r>
          </w:p>
          <w:p w:rsidR="000F50B8" w:rsidRPr="00411D2B" w:rsidRDefault="000F50B8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5NT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pick a slam if no </w:t>
            </w: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RKCB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has been bid</w:t>
            </w:r>
          </w:p>
          <w:p w:rsidR="00F01B93" w:rsidRPr="00411D2B" w:rsidRDefault="00F01B93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is </w:t>
            </w:r>
            <w:r w:rsidR="00510F3E" w:rsidRPr="00411D2B">
              <w:rPr>
                <w:rFonts w:ascii="Arial" w:hAnsi="Arial" w:cs="Arial"/>
                <w:sz w:val="18"/>
                <w:szCs w:val="18"/>
                <w:lang w:val="en-US"/>
              </w:rPr>
              <w:t>Quantitative if no fit has been found</w:t>
            </w:r>
          </w:p>
          <w:p w:rsidR="00F72877" w:rsidRDefault="00F72877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After a Splinter, first answer to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shows void</w:t>
            </w:r>
          </w:p>
          <w:p w:rsidR="00A57447" w:rsidRPr="00411D2B" w:rsidRDefault="00A57447" w:rsidP="003B5B47">
            <w:pPr>
              <w:tabs>
                <w:tab w:val="right" w:pos="6271"/>
              </w:tabs>
              <w:rPr>
                <w:rFonts w:ascii="Arial" w:hAnsi="Arial" w:cs="Arial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>In uncontested bidding, jump to 5 Major=trump asks for trump quality</w:t>
            </w:r>
          </w:p>
          <w:p w:rsidR="008C18D6" w:rsidRPr="00411D2B" w:rsidRDefault="00A57447" w:rsidP="008C18D6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In </w:t>
            </w:r>
            <w:r w:rsidR="00CB324D" w:rsidRPr="00411D2B">
              <w:rPr>
                <w:rFonts w:ascii="Arial" w:hAnsi="Arial" w:cs="Arial"/>
                <w:sz w:val="18"/>
                <w:szCs w:val="18"/>
                <w:lang w:val="en-US"/>
              </w:rPr>
              <w:t>competition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it asks for control in opponents</w:t>
            </w:r>
            <w:r w:rsidR="00EA04E4">
              <w:rPr>
                <w:rFonts w:ascii="Arial" w:hAnsi="Arial" w:cs="Arial"/>
                <w:sz w:val="18"/>
                <w:szCs w:val="18"/>
                <w:lang w:val="en-US"/>
              </w:rPr>
              <w:t>’</w:t>
            </w:r>
            <w:r w:rsidRPr="00411D2B">
              <w:rPr>
                <w:rFonts w:ascii="Arial" w:hAnsi="Arial" w:cs="Arial"/>
                <w:sz w:val="18"/>
                <w:szCs w:val="18"/>
                <w:lang w:val="en-US"/>
              </w:rPr>
              <w:t xml:space="preserve"> suit</w:t>
            </w:r>
          </w:p>
        </w:tc>
      </w:tr>
      <w:tr w:rsidR="00A57447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4</w:t>
            </w:r>
            <w:r w:rsidRPr="00011504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81809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A57447" w:rsidRPr="00011504" w:rsidRDefault="00A5744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7(6)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011504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/>
            <w:tcBorders>
              <w:bottom w:val="single" w:sz="6" w:space="0" w:color="A6A6A6" w:themeColor="background1" w:themeShade="A6"/>
            </w:tcBorders>
            <w:noWrap/>
            <w:vAlign w:val="center"/>
          </w:tcPr>
          <w:p w:rsidR="00A57447" w:rsidRPr="00855339" w:rsidRDefault="00A5744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855339" w:rsidRDefault="00A5744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855339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855339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5670" w:type="dxa"/>
            <w:gridSpan w:val="2"/>
            <w:vMerge/>
            <w:tcBorders>
              <w:right w:val="single" w:sz="12" w:space="0" w:color="004C92"/>
            </w:tcBorders>
            <w:noWrap/>
            <w:vAlign w:val="center"/>
          </w:tcPr>
          <w:p w:rsidR="00A57447" w:rsidRPr="00011504" w:rsidRDefault="00A57447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685C0F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4</w:t>
            </w:r>
            <w:r w:rsidRPr="00011504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105111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011504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7(6)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6" w:space="0" w:color="A6A6A6" w:themeColor="background1" w:themeShade="A6"/>
            </w:tcBorders>
            <w:noWrap/>
            <w:vAlign w:val="center"/>
          </w:tcPr>
          <w:p w:rsidR="00FC56FA" w:rsidRPr="003E4265" w:rsidRDefault="00FC56FA" w:rsidP="00FC56FA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Usually d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ecent suit &amp;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/ or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shape</w:t>
            </w:r>
          </w:p>
          <w:p w:rsidR="00685C0F" w:rsidRPr="006364E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rd 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&amp; 4</w:t>
            </w:r>
            <w:r w:rsidRPr="003E426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="00FC56FA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3E4265">
              <w:rPr>
                <w:rFonts w:ascii="Arial" w:hAnsi="Arial" w:cs="Arial"/>
                <w:sz w:val="18"/>
                <w:szCs w:val="18"/>
                <w:lang w:val="en-US"/>
              </w:rPr>
              <w:t>-20</w:t>
            </w: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855339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855339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855339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5670" w:type="dxa"/>
            <w:gridSpan w:val="2"/>
            <w:vMerge/>
            <w:tcBorders>
              <w:right w:val="single" w:sz="12" w:space="0" w:color="004C92"/>
            </w:tcBorders>
            <w:noWrap/>
            <w:vAlign w:val="center"/>
          </w:tcPr>
          <w:p w:rsidR="00685C0F" w:rsidRPr="00011504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4</w:t>
            </w:r>
            <w:r w:rsidRPr="00011504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78447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011504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7(6)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685C0F" w:rsidRPr="00855339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855339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855339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855339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855339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5670" w:type="dxa"/>
            <w:gridSpan w:val="2"/>
            <w:vMerge/>
            <w:tcBorders>
              <w:right w:val="single" w:sz="12" w:space="0" w:color="004C92"/>
            </w:tcBorders>
            <w:noWrap/>
            <w:vAlign w:val="center"/>
          </w:tcPr>
          <w:p w:rsidR="00685C0F" w:rsidRPr="00011504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4</w:t>
            </w:r>
            <w:r>
              <w:rPr>
                <w:rFonts w:cs="Arial"/>
                <w:sz w:val="18"/>
                <w:szCs w:val="18"/>
                <w:lang w:val="en-US"/>
              </w:rPr>
              <w:t>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266783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011504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minors</w:t>
            </w: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0" w:type="dxa"/>
            <w:gridSpan w:val="2"/>
            <w:vMerge/>
            <w:tcBorders>
              <w:right w:val="single" w:sz="12" w:space="0" w:color="004C92"/>
            </w:tcBorders>
            <w:noWrap/>
            <w:vAlign w:val="center"/>
          </w:tcPr>
          <w:p w:rsidR="00685C0F" w:rsidRPr="00011504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6364EE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5</w:t>
            </w:r>
            <w:r w:rsidRPr="00011504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376207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011504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8(7)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DD3397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6364E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0" w:type="dxa"/>
            <w:gridSpan w:val="2"/>
            <w:vMerge/>
            <w:tcBorders>
              <w:right w:val="single" w:sz="12" w:space="0" w:color="004C92"/>
            </w:tcBorders>
            <w:noWrap/>
            <w:vAlign w:val="center"/>
          </w:tcPr>
          <w:p w:rsidR="00685C0F" w:rsidRPr="006364EE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011504" w:rsidTr="00A13DE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single" w:sz="12" w:space="0" w:color="004C92"/>
              <w:bottom w:val="single" w:sz="12" w:space="0" w:color="004C92"/>
            </w:tcBorders>
            <w:noWrap/>
            <w:vAlign w:val="center"/>
          </w:tcPr>
          <w:p w:rsidR="00685C0F" w:rsidRPr="00011504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011504">
              <w:rPr>
                <w:rFonts w:cs="Arial"/>
                <w:sz w:val="18"/>
                <w:szCs w:val="18"/>
                <w:lang w:val="en-US"/>
              </w:rPr>
              <w:t>5</w:t>
            </w:r>
            <w:r w:rsidRPr="00011504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353260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12" w:space="0" w:color="004C92"/>
                </w:tcBorders>
                <w:noWrap/>
                <w:vAlign w:val="center"/>
              </w:tcPr>
              <w:p w:rsidR="00685C0F" w:rsidRPr="00011504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011504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12" w:space="0" w:color="004C92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8(7)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12" w:space="0" w:color="004C92"/>
            </w:tcBorders>
            <w:noWrap/>
            <w:vAlign w:val="center"/>
          </w:tcPr>
          <w:p w:rsidR="00685C0F" w:rsidRPr="00011504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11504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4A4A4"/>
              <w:bottom w:val="single" w:sz="12" w:space="0" w:color="004C92"/>
            </w:tcBorders>
            <w:noWrap/>
            <w:vAlign w:val="center"/>
          </w:tcPr>
          <w:p w:rsidR="00685C0F" w:rsidRPr="00DD3397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6" w:type="dxa"/>
            <w:tcBorders>
              <w:top w:val="single" w:sz="4" w:space="0" w:color="A4A4A4"/>
              <w:bottom w:val="single" w:sz="12" w:space="0" w:color="004C92"/>
            </w:tcBorders>
            <w:noWrap/>
            <w:vAlign w:val="center"/>
          </w:tcPr>
          <w:p w:rsidR="00685C0F" w:rsidRPr="00DD3397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vMerge/>
            <w:tcBorders>
              <w:bottom w:val="single" w:sz="12" w:space="0" w:color="004C92"/>
              <w:right w:val="single" w:sz="12" w:space="0" w:color="004C92"/>
            </w:tcBorders>
            <w:noWrap/>
            <w:vAlign w:val="center"/>
          </w:tcPr>
          <w:p w:rsidR="00685C0F" w:rsidRPr="00DD3397" w:rsidRDefault="00685C0F" w:rsidP="00685C0F">
            <w:pPr>
              <w:pStyle w:val="Rubriek"/>
              <w:rPr>
                <w:rFonts w:cs="Arial"/>
                <w:sz w:val="18"/>
                <w:szCs w:val="18"/>
                <w:lang w:val="de-DE"/>
              </w:rPr>
            </w:pPr>
          </w:p>
        </w:tc>
      </w:tr>
    </w:tbl>
    <w:p w:rsidR="003E2093" w:rsidRPr="003E01C0" w:rsidRDefault="005405DE" w:rsidP="005405DE">
      <w:pPr>
        <w:pStyle w:val="Helptekst"/>
        <w:spacing w:before="40" w:after="0"/>
      </w:pPr>
      <w:r>
        <w:t xml:space="preserve">Alt-K = </w:t>
      </w:r>
      <w:r w:rsidRPr="00B978DC">
        <w:rPr>
          <w:color w:val="00B050"/>
          <w:szCs w:val="16"/>
        </w:rPr>
        <w:t>♣</w:t>
      </w:r>
      <w:r>
        <w:t> </w:t>
      </w:r>
      <w:r>
        <w:t xml:space="preserve">Alt-R = </w:t>
      </w:r>
      <w:r w:rsidRPr="00681C98">
        <w:rPr>
          <w:rStyle w:val="NBB-oranje"/>
        </w:rPr>
        <w:t>♦</w:t>
      </w:r>
      <w:r>
        <w:t> </w:t>
      </w:r>
      <w:r>
        <w:t xml:space="preserve">Alt-H = </w:t>
      </w:r>
      <w:r w:rsidRPr="003D45C9">
        <w:rPr>
          <w:color w:val="FF0000"/>
        </w:rPr>
        <w:t>♥</w:t>
      </w:r>
      <w:r>
        <w:t> </w:t>
      </w:r>
      <w:r>
        <w:t xml:space="preserve">Alt-S = </w:t>
      </w:r>
      <w:r w:rsidRPr="00681C98">
        <w:rPr>
          <w:rStyle w:val="NBB-blauw"/>
        </w:rPr>
        <w:t>♠</w:t>
      </w:r>
    </w:p>
    <w:sectPr w:rsidR="003E2093" w:rsidRPr="003E01C0" w:rsidSect="005647E6">
      <w:pgSz w:w="16838" w:h="11906" w:orient="landscape" w:code="9"/>
      <w:pgMar w:top="567" w:right="567" w:bottom="397" w:left="567" w:header="709" w:footer="709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FB44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057D3"/>
    <w:multiLevelType w:val="multilevel"/>
    <w:tmpl w:val="5ED0AB14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CE662E"/>
    <w:multiLevelType w:val="multilevel"/>
    <w:tmpl w:val="3C70FD2E"/>
    <w:styleLink w:val="StyleNumberedLeft063cmHanging063cm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3B02103"/>
    <w:multiLevelType w:val="multilevel"/>
    <w:tmpl w:val="E20A4C4A"/>
    <w:styleLink w:val="StyleNumberedLeft063cmHanging063cm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526393C"/>
    <w:multiLevelType w:val="multilevel"/>
    <w:tmpl w:val="E92855A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F7C51"/>
    <w:multiLevelType w:val="hybridMultilevel"/>
    <w:tmpl w:val="27F8D8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3578A"/>
    <w:multiLevelType w:val="multilevel"/>
    <w:tmpl w:val="3112F172"/>
    <w:styleLink w:val="StyleNumberedLeft063cmHanging063cm1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2346D54"/>
    <w:multiLevelType w:val="multilevel"/>
    <w:tmpl w:val="5ED0AB14"/>
    <w:styleLink w:val="StyleNumberedLeft063cmHanging063cm5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5501857"/>
    <w:multiLevelType w:val="hybridMultilevel"/>
    <w:tmpl w:val="12E093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063A"/>
    <w:multiLevelType w:val="multilevel"/>
    <w:tmpl w:val="CAFA4DC6"/>
    <w:styleLink w:val="StyleNumberedLeft063cmHanging063cm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7A526CB5"/>
    <w:multiLevelType w:val="multilevel"/>
    <w:tmpl w:val="A9745E0E"/>
    <w:styleLink w:val="StyleNumberedLeft063cmHanging063cm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D1"/>
    <w:rsid w:val="0000110C"/>
    <w:rsid w:val="000027A0"/>
    <w:rsid w:val="00002D0D"/>
    <w:rsid w:val="000035CE"/>
    <w:rsid w:val="00003DFB"/>
    <w:rsid w:val="00003E2D"/>
    <w:rsid w:val="0000685F"/>
    <w:rsid w:val="00007DB2"/>
    <w:rsid w:val="0001004A"/>
    <w:rsid w:val="0001067A"/>
    <w:rsid w:val="00011504"/>
    <w:rsid w:val="0001273C"/>
    <w:rsid w:val="00013021"/>
    <w:rsid w:val="000130F7"/>
    <w:rsid w:val="0001489E"/>
    <w:rsid w:val="00015A17"/>
    <w:rsid w:val="00017D7C"/>
    <w:rsid w:val="000218FE"/>
    <w:rsid w:val="0002434D"/>
    <w:rsid w:val="0002458B"/>
    <w:rsid w:val="000268B2"/>
    <w:rsid w:val="000317F0"/>
    <w:rsid w:val="00033E56"/>
    <w:rsid w:val="0003538A"/>
    <w:rsid w:val="00035786"/>
    <w:rsid w:val="00035E2E"/>
    <w:rsid w:val="0003704B"/>
    <w:rsid w:val="00037C27"/>
    <w:rsid w:val="00041A11"/>
    <w:rsid w:val="00042A3A"/>
    <w:rsid w:val="0004360E"/>
    <w:rsid w:val="00043FEB"/>
    <w:rsid w:val="00044A27"/>
    <w:rsid w:val="00044B3C"/>
    <w:rsid w:val="00047664"/>
    <w:rsid w:val="000525AF"/>
    <w:rsid w:val="00053647"/>
    <w:rsid w:val="000546EA"/>
    <w:rsid w:val="00055217"/>
    <w:rsid w:val="00055A8B"/>
    <w:rsid w:val="00056D01"/>
    <w:rsid w:val="000576F8"/>
    <w:rsid w:val="000577D2"/>
    <w:rsid w:val="00061312"/>
    <w:rsid w:val="00062791"/>
    <w:rsid w:val="00062CD2"/>
    <w:rsid w:val="0006347B"/>
    <w:rsid w:val="00063D56"/>
    <w:rsid w:val="000641FA"/>
    <w:rsid w:val="000649B5"/>
    <w:rsid w:val="000677D8"/>
    <w:rsid w:val="00071A33"/>
    <w:rsid w:val="00072235"/>
    <w:rsid w:val="00072F98"/>
    <w:rsid w:val="000734EE"/>
    <w:rsid w:val="00075BA8"/>
    <w:rsid w:val="00075BF7"/>
    <w:rsid w:val="00081DAF"/>
    <w:rsid w:val="00084EA2"/>
    <w:rsid w:val="000856A9"/>
    <w:rsid w:val="000858EF"/>
    <w:rsid w:val="00086D90"/>
    <w:rsid w:val="00086F98"/>
    <w:rsid w:val="00090C47"/>
    <w:rsid w:val="00093A9F"/>
    <w:rsid w:val="00094827"/>
    <w:rsid w:val="000A009B"/>
    <w:rsid w:val="000A0C63"/>
    <w:rsid w:val="000A2032"/>
    <w:rsid w:val="000A2777"/>
    <w:rsid w:val="000A293C"/>
    <w:rsid w:val="000A2C42"/>
    <w:rsid w:val="000A3E55"/>
    <w:rsid w:val="000A41D1"/>
    <w:rsid w:val="000A4263"/>
    <w:rsid w:val="000A5EC8"/>
    <w:rsid w:val="000A68F2"/>
    <w:rsid w:val="000A6A7F"/>
    <w:rsid w:val="000A701B"/>
    <w:rsid w:val="000B0FE8"/>
    <w:rsid w:val="000B34F3"/>
    <w:rsid w:val="000B54FE"/>
    <w:rsid w:val="000C0541"/>
    <w:rsid w:val="000C0E79"/>
    <w:rsid w:val="000C1067"/>
    <w:rsid w:val="000C189D"/>
    <w:rsid w:val="000C1D95"/>
    <w:rsid w:val="000C1E2D"/>
    <w:rsid w:val="000C1F5E"/>
    <w:rsid w:val="000C5072"/>
    <w:rsid w:val="000C6B97"/>
    <w:rsid w:val="000C7429"/>
    <w:rsid w:val="000D04A9"/>
    <w:rsid w:val="000D2550"/>
    <w:rsid w:val="000D2562"/>
    <w:rsid w:val="000D37D0"/>
    <w:rsid w:val="000D40B3"/>
    <w:rsid w:val="000D47B9"/>
    <w:rsid w:val="000D630C"/>
    <w:rsid w:val="000D69E6"/>
    <w:rsid w:val="000D7CC0"/>
    <w:rsid w:val="000E0E55"/>
    <w:rsid w:val="000E0F13"/>
    <w:rsid w:val="000E37E0"/>
    <w:rsid w:val="000E52C8"/>
    <w:rsid w:val="000E5324"/>
    <w:rsid w:val="000E5F0C"/>
    <w:rsid w:val="000E5F63"/>
    <w:rsid w:val="000E6270"/>
    <w:rsid w:val="000E6911"/>
    <w:rsid w:val="000E7102"/>
    <w:rsid w:val="000E724B"/>
    <w:rsid w:val="000F038C"/>
    <w:rsid w:val="000F2A20"/>
    <w:rsid w:val="000F4B21"/>
    <w:rsid w:val="000F4F25"/>
    <w:rsid w:val="000F50B8"/>
    <w:rsid w:val="00100C64"/>
    <w:rsid w:val="00102A35"/>
    <w:rsid w:val="0010328C"/>
    <w:rsid w:val="001037E7"/>
    <w:rsid w:val="00103C43"/>
    <w:rsid w:val="00105737"/>
    <w:rsid w:val="00105F63"/>
    <w:rsid w:val="00106AB3"/>
    <w:rsid w:val="00107BE2"/>
    <w:rsid w:val="001117BD"/>
    <w:rsid w:val="00111BE0"/>
    <w:rsid w:val="001128ED"/>
    <w:rsid w:val="001129CF"/>
    <w:rsid w:val="001142D6"/>
    <w:rsid w:val="001159A9"/>
    <w:rsid w:val="00115D29"/>
    <w:rsid w:val="00120459"/>
    <w:rsid w:val="00120CD4"/>
    <w:rsid w:val="00120D47"/>
    <w:rsid w:val="0012104E"/>
    <w:rsid w:val="00121B97"/>
    <w:rsid w:val="00126D45"/>
    <w:rsid w:val="00130856"/>
    <w:rsid w:val="00131044"/>
    <w:rsid w:val="001311C9"/>
    <w:rsid w:val="001324EE"/>
    <w:rsid w:val="00132FB5"/>
    <w:rsid w:val="0013490F"/>
    <w:rsid w:val="00136257"/>
    <w:rsid w:val="00137331"/>
    <w:rsid w:val="001400FE"/>
    <w:rsid w:val="001403C5"/>
    <w:rsid w:val="00141A58"/>
    <w:rsid w:val="00141AE9"/>
    <w:rsid w:val="00142278"/>
    <w:rsid w:val="00146902"/>
    <w:rsid w:val="00150022"/>
    <w:rsid w:val="0015004A"/>
    <w:rsid w:val="00152639"/>
    <w:rsid w:val="001538A5"/>
    <w:rsid w:val="00154C2E"/>
    <w:rsid w:val="00154E51"/>
    <w:rsid w:val="00155884"/>
    <w:rsid w:val="00156CF8"/>
    <w:rsid w:val="00157C9E"/>
    <w:rsid w:val="00161201"/>
    <w:rsid w:val="0016136A"/>
    <w:rsid w:val="0016301C"/>
    <w:rsid w:val="00163950"/>
    <w:rsid w:val="00163B49"/>
    <w:rsid w:val="0016421B"/>
    <w:rsid w:val="00166CA4"/>
    <w:rsid w:val="00167E2A"/>
    <w:rsid w:val="00167F56"/>
    <w:rsid w:val="00170602"/>
    <w:rsid w:val="00171854"/>
    <w:rsid w:val="00173979"/>
    <w:rsid w:val="001739DC"/>
    <w:rsid w:val="00175860"/>
    <w:rsid w:val="0017642B"/>
    <w:rsid w:val="001766DF"/>
    <w:rsid w:val="001816F8"/>
    <w:rsid w:val="001821E5"/>
    <w:rsid w:val="00182809"/>
    <w:rsid w:val="00192580"/>
    <w:rsid w:val="001938E2"/>
    <w:rsid w:val="00193A36"/>
    <w:rsid w:val="00193F45"/>
    <w:rsid w:val="00194C71"/>
    <w:rsid w:val="00194DA0"/>
    <w:rsid w:val="0019684B"/>
    <w:rsid w:val="001A1A7A"/>
    <w:rsid w:val="001A226A"/>
    <w:rsid w:val="001A54B7"/>
    <w:rsid w:val="001A6411"/>
    <w:rsid w:val="001A7B37"/>
    <w:rsid w:val="001B0369"/>
    <w:rsid w:val="001B093C"/>
    <w:rsid w:val="001B1999"/>
    <w:rsid w:val="001B1CD1"/>
    <w:rsid w:val="001B2809"/>
    <w:rsid w:val="001B3D69"/>
    <w:rsid w:val="001B6B27"/>
    <w:rsid w:val="001B7EAE"/>
    <w:rsid w:val="001C2157"/>
    <w:rsid w:val="001C30EE"/>
    <w:rsid w:val="001C3717"/>
    <w:rsid w:val="001C43B3"/>
    <w:rsid w:val="001C64BF"/>
    <w:rsid w:val="001C7857"/>
    <w:rsid w:val="001C7EE7"/>
    <w:rsid w:val="001D1319"/>
    <w:rsid w:val="001D171F"/>
    <w:rsid w:val="001D1B3C"/>
    <w:rsid w:val="001D1E06"/>
    <w:rsid w:val="001D2A9D"/>
    <w:rsid w:val="001D7C1D"/>
    <w:rsid w:val="001E2043"/>
    <w:rsid w:val="001E2B95"/>
    <w:rsid w:val="001E34CA"/>
    <w:rsid w:val="001E47FB"/>
    <w:rsid w:val="001E62A2"/>
    <w:rsid w:val="001E62E9"/>
    <w:rsid w:val="001F1127"/>
    <w:rsid w:val="001F2A69"/>
    <w:rsid w:val="001F2D05"/>
    <w:rsid w:val="001F3D0A"/>
    <w:rsid w:val="001F4E82"/>
    <w:rsid w:val="002000DA"/>
    <w:rsid w:val="00201EA3"/>
    <w:rsid w:val="002028D9"/>
    <w:rsid w:val="00205A11"/>
    <w:rsid w:val="002066BF"/>
    <w:rsid w:val="00207F14"/>
    <w:rsid w:val="00210A25"/>
    <w:rsid w:val="002116DF"/>
    <w:rsid w:val="00215657"/>
    <w:rsid w:val="00216071"/>
    <w:rsid w:val="0021654D"/>
    <w:rsid w:val="002168C8"/>
    <w:rsid w:val="0022105E"/>
    <w:rsid w:val="00221796"/>
    <w:rsid w:val="002228ED"/>
    <w:rsid w:val="002250B6"/>
    <w:rsid w:val="00225AEB"/>
    <w:rsid w:val="00226030"/>
    <w:rsid w:val="002261AC"/>
    <w:rsid w:val="00226E0F"/>
    <w:rsid w:val="00231208"/>
    <w:rsid w:val="002316BE"/>
    <w:rsid w:val="002343AF"/>
    <w:rsid w:val="002344E9"/>
    <w:rsid w:val="00235C5C"/>
    <w:rsid w:val="0023622B"/>
    <w:rsid w:val="00240453"/>
    <w:rsid w:val="00241162"/>
    <w:rsid w:val="0024241A"/>
    <w:rsid w:val="002424B5"/>
    <w:rsid w:val="00243D88"/>
    <w:rsid w:val="00243F59"/>
    <w:rsid w:val="002447F2"/>
    <w:rsid w:val="00244C44"/>
    <w:rsid w:val="00245482"/>
    <w:rsid w:val="00246354"/>
    <w:rsid w:val="00246776"/>
    <w:rsid w:val="002476AC"/>
    <w:rsid w:val="00247E08"/>
    <w:rsid w:val="002505D1"/>
    <w:rsid w:val="002544B3"/>
    <w:rsid w:val="00254EB6"/>
    <w:rsid w:val="00255FA3"/>
    <w:rsid w:val="00256602"/>
    <w:rsid w:val="00261F45"/>
    <w:rsid w:val="002664E7"/>
    <w:rsid w:val="00267BCE"/>
    <w:rsid w:val="00267DF8"/>
    <w:rsid w:val="0027005B"/>
    <w:rsid w:val="0027058D"/>
    <w:rsid w:val="0027070D"/>
    <w:rsid w:val="0027417B"/>
    <w:rsid w:val="00275E57"/>
    <w:rsid w:val="002768AB"/>
    <w:rsid w:val="00280047"/>
    <w:rsid w:val="00281802"/>
    <w:rsid w:val="00281C41"/>
    <w:rsid w:val="00284F2B"/>
    <w:rsid w:val="00285A33"/>
    <w:rsid w:val="0029077F"/>
    <w:rsid w:val="00290C23"/>
    <w:rsid w:val="00291B84"/>
    <w:rsid w:val="002922B2"/>
    <w:rsid w:val="0029347B"/>
    <w:rsid w:val="002946D6"/>
    <w:rsid w:val="00294827"/>
    <w:rsid w:val="002A0047"/>
    <w:rsid w:val="002A0833"/>
    <w:rsid w:val="002A1EC6"/>
    <w:rsid w:val="002A256E"/>
    <w:rsid w:val="002A344F"/>
    <w:rsid w:val="002A5057"/>
    <w:rsid w:val="002A6920"/>
    <w:rsid w:val="002A74EF"/>
    <w:rsid w:val="002B26A6"/>
    <w:rsid w:val="002B2B28"/>
    <w:rsid w:val="002B322D"/>
    <w:rsid w:val="002B4480"/>
    <w:rsid w:val="002B5EE7"/>
    <w:rsid w:val="002B60D3"/>
    <w:rsid w:val="002B7FD9"/>
    <w:rsid w:val="002C064E"/>
    <w:rsid w:val="002C13F1"/>
    <w:rsid w:val="002C2B9D"/>
    <w:rsid w:val="002C2C42"/>
    <w:rsid w:val="002C3BA4"/>
    <w:rsid w:val="002C3FD1"/>
    <w:rsid w:val="002C4AEA"/>
    <w:rsid w:val="002C4F16"/>
    <w:rsid w:val="002C64B4"/>
    <w:rsid w:val="002C6DCB"/>
    <w:rsid w:val="002D13F0"/>
    <w:rsid w:val="002D1443"/>
    <w:rsid w:val="002D24F0"/>
    <w:rsid w:val="002D2667"/>
    <w:rsid w:val="002D26A0"/>
    <w:rsid w:val="002D276A"/>
    <w:rsid w:val="002D2913"/>
    <w:rsid w:val="002D38AC"/>
    <w:rsid w:val="002D6906"/>
    <w:rsid w:val="002D7628"/>
    <w:rsid w:val="002E0DE8"/>
    <w:rsid w:val="002E21C3"/>
    <w:rsid w:val="002E3610"/>
    <w:rsid w:val="002E40D8"/>
    <w:rsid w:val="002E7F55"/>
    <w:rsid w:val="002F1783"/>
    <w:rsid w:val="002F2684"/>
    <w:rsid w:val="002F3184"/>
    <w:rsid w:val="002F56D5"/>
    <w:rsid w:val="003008D3"/>
    <w:rsid w:val="00300BF6"/>
    <w:rsid w:val="00300F2E"/>
    <w:rsid w:val="003015C3"/>
    <w:rsid w:val="00301F3E"/>
    <w:rsid w:val="00304C09"/>
    <w:rsid w:val="00305E32"/>
    <w:rsid w:val="00306269"/>
    <w:rsid w:val="00306A2B"/>
    <w:rsid w:val="00307839"/>
    <w:rsid w:val="00310DAD"/>
    <w:rsid w:val="00311923"/>
    <w:rsid w:val="003119FA"/>
    <w:rsid w:val="00311DE9"/>
    <w:rsid w:val="003124B5"/>
    <w:rsid w:val="00312CA6"/>
    <w:rsid w:val="00312DAC"/>
    <w:rsid w:val="003130A3"/>
    <w:rsid w:val="00314412"/>
    <w:rsid w:val="00317F5F"/>
    <w:rsid w:val="00320D52"/>
    <w:rsid w:val="00322642"/>
    <w:rsid w:val="00322C06"/>
    <w:rsid w:val="00322C3A"/>
    <w:rsid w:val="00323B05"/>
    <w:rsid w:val="00323B64"/>
    <w:rsid w:val="0033170A"/>
    <w:rsid w:val="0033206C"/>
    <w:rsid w:val="0033447F"/>
    <w:rsid w:val="0033541A"/>
    <w:rsid w:val="00335998"/>
    <w:rsid w:val="00335F12"/>
    <w:rsid w:val="003361E2"/>
    <w:rsid w:val="00337512"/>
    <w:rsid w:val="00337AE2"/>
    <w:rsid w:val="003404DE"/>
    <w:rsid w:val="00341898"/>
    <w:rsid w:val="00341A74"/>
    <w:rsid w:val="003433DC"/>
    <w:rsid w:val="00343E78"/>
    <w:rsid w:val="003449FD"/>
    <w:rsid w:val="0034513E"/>
    <w:rsid w:val="00345A61"/>
    <w:rsid w:val="00351146"/>
    <w:rsid w:val="0035539D"/>
    <w:rsid w:val="00356630"/>
    <w:rsid w:val="00361A01"/>
    <w:rsid w:val="00362783"/>
    <w:rsid w:val="00364249"/>
    <w:rsid w:val="003643CE"/>
    <w:rsid w:val="00365388"/>
    <w:rsid w:val="00365860"/>
    <w:rsid w:val="00367B20"/>
    <w:rsid w:val="003701CD"/>
    <w:rsid w:val="00370C73"/>
    <w:rsid w:val="0037232A"/>
    <w:rsid w:val="00373C78"/>
    <w:rsid w:val="003759CE"/>
    <w:rsid w:val="003763B8"/>
    <w:rsid w:val="00376E1A"/>
    <w:rsid w:val="0038042A"/>
    <w:rsid w:val="003813DB"/>
    <w:rsid w:val="00382137"/>
    <w:rsid w:val="00383422"/>
    <w:rsid w:val="00386496"/>
    <w:rsid w:val="00387D0A"/>
    <w:rsid w:val="00390278"/>
    <w:rsid w:val="0039134E"/>
    <w:rsid w:val="0039186C"/>
    <w:rsid w:val="00393632"/>
    <w:rsid w:val="0039422E"/>
    <w:rsid w:val="003955A5"/>
    <w:rsid w:val="00396D4F"/>
    <w:rsid w:val="003973F6"/>
    <w:rsid w:val="003A0667"/>
    <w:rsid w:val="003A2679"/>
    <w:rsid w:val="003A2A8B"/>
    <w:rsid w:val="003A2FD9"/>
    <w:rsid w:val="003A4CBE"/>
    <w:rsid w:val="003A5EE7"/>
    <w:rsid w:val="003A61DF"/>
    <w:rsid w:val="003B1496"/>
    <w:rsid w:val="003B1CF6"/>
    <w:rsid w:val="003B2154"/>
    <w:rsid w:val="003B2838"/>
    <w:rsid w:val="003B4053"/>
    <w:rsid w:val="003B5B47"/>
    <w:rsid w:val="003B6E22"/>
    <w:rsid w:val="003B729C"/>
    <w:rsid w:val="003C189D"/>
    <w:rsid w:val="003C3436"/>
    <w:rsid w:val="003C4D3F"/>
    <w:rsid w:val="003C5D12"/>
    <w:rsid w:val="003C7BD8"/>
    <w:rsid w:val="003D1D8A"/>
    <w:rsid w:val="003D269C"/>
    <w:rsid w:val="003D327A"/>
    <w:rsid w:val="003D4453"/>
    <w:rsid w:val="003D45C9"/>
    <w:rsid w:val="003D5B09"/>
    <w:rsid w:val="003E01C0"/>
    <w:rsid w:val="003E1E9E"/>
    <w:rsid w:val="003E2093"/>
    <w:rsid w:val="003E4265"/>
    <w:rsid w:val="003E55A6"/>
    <w:rsid w:val="003E5939"/>
    <w:rsid w:val="003F0768"/>
    <w:rsid w:val="003F0C53"/>
    <w:rsid w:val="003F1563"/>
    <w:rsid w:val="003F3036"/>
    <w:rsid w:val="003F3279"/>
    <w:rsid w:val="003F4913"/>
    <w:rsid w:val="003F5386"/>
    <w:rsid w:val="003F573E"/>
    <w:rsid w:val="003F5772"/>
    <w:rsid w:val="003F77AE"/>
    <w:rsid w:val="00400899"/>
    <w:rsid w:val="004010E2"/>
    <w:rsid w:val="004015A7"/>
    <w:rsid w:val="00401CB9"/>
    <w:rsid w:val="00402688"/>
    <w:rsid w:val="004035DA"/>
    <w:rsid w:val="00404D0B"/>
    <w:rsid w:val="00405FDE"/>
    <w:rsid w:val="00410C16"/>
    <w:rsid w:val="00411353"/>
    <w:rsid w:val="00411C51"/>
    <w:rsid w:val="00411D2B"/>
    <w:rsid w:val="00414011"/>
    <w:rsid w:val="0041430E"/>
    <w:rsid w:val="004151E5"/>
    <w:rsid w:val="004164B7"/>
    <w:rsid w:val="00417140"/>
    <w:rsid w:val="00420EBE"/>
    <w:rsid w:val="00421A26"/>
    <w:rsid w:val="004222DA"/>
    <w:rsid w:val="004223E7"/>
    <w:rsid w:val="0042307B"/>
    <w:rsid w:val="00427650"/>
    <w:rsid w:val="004302DA"/>
    <w:rsid w:val="00431484"/>
    <w:rsid w:val="00431839"/>
    <w:rsid w:val="00432B69"/>
    <w:rsid w:val="004374AC"/>
    <w:rsid w:val="00437554"/>
    <w:rsid w:val="004375D0"/>
    <w:rsid w:val="00437803"/>
    <w:rsid w:val="00437D1C"/>
    <w:rsid w:val="00440F7F"/>
    <w:rsid w:val="00442229"/>
    <w:rsid w:val="00444B9F"/>
    <w:rsid w:val="004518DB"/>
    <w:rsid w:val="0045275D"/>
    <w:rsid w:val="00453405"/>
    <w:rsid w:val="00453F9B"/>
    <w:rsid w:val="00454578"/>
    <w:rsid w:val="00455ECA"/>
    <w:rsid w:val="0045616D"/>
    <w:rsid w:val="0045722C"/>
    <w:rsid w:val="00457844"/>
    <w:rsid w:val="0045788D"/>
    <w:rsid w:val="00461908"/>
    <w:rsid w:val="004620BC"/>
    <w:rsid w:val="00463061"/>
    <w:rsid w:val="004651B2"/>
    <w:rsid w:val="00465C21"/>
    <w:rsid w:val="00466254"/>
    <w:rsid w:val="004662DD"/>
    <w:rsid w:val="0046686C"/>
    <w:rsid w:val="00472252"/>
    <w:rsid w:val="00472C96"/>
    <w:rsid w:val="00473261"/>
    <w:rsid w:val="00473F47"/>
    <w:rsid w:val="00473F9D"/>
    <w:rsid w:val="004741EA"/>
    <w:rsid w:val="00477054"/>
    <w:rsid w:val="00477F22"/>
    <w:rsid w:val="004801DE"/>
    <w:rsid w:val="004807B5"/>
    <w:rsid w:val="00483B44"/>
    <w:rsid w:val="00483ECF"/>
    <w:rsid w:val="004843BD"/>
    <w:rsid w:val="00484427"/>
    <w:rsid w:val="004864A7"/>
    <w:rsid w:val="00487608"/>
    <w:rsid w:val="004900D4"/>
    <w:rsid w:val="00492A6B"/>
    <w:rsid w:val="00492C84"/>
    <w:rsid w:val="004930A0"/>
    <w:rsid w:val="004932F5"/>
    <w:rsid w:val="00494A2D"/>
    <w:rsid w:val="00495A30"/>
    <w:rsid w:val="004963C3"/>
    <w:rsid w:val="004A271D"/>
    <w:rsid w:val="004A5D1F"/>
    <w:rsid w:val="004A5D36"/>
    <w:rsid w:val="004A6461"/>
    <w:rsid w:val="004B2753"/>
    <w:rsid w:val="004B35DD"/>
    <w:rsid w:val="004B37ED"/>
    <w:rsid w:val="004B37F1"/>
    <w:rsid w:val="004B54AE"/>
    <w:rsid w:val="004B7005"/>
    <w:rsid w:val="004C081D"/>
    <w:rsid w:val="004C2406"/>
    <w:rsid w:val="004C2CB9"/>
    <w:rsid w:val="004C2F1B"/>
    <w:rsid w:val="004C4C06"/>
    <w:rsid w:val="004C4D51"/>
    <w:rsid w:val="004C65FF"/>
    <w:rsid w:val="004D04FB"/>
    <w:rsid w:val="004D1EC6"/>
    <w:rsid w:val="004D3D18"/>
    <w:rsid w:val="004D6C15"/>
    <w:rsid w:val="004D7B49"/>
    <w:rsid w:val="004E0E8C"/>
    <w:rsid w:val="004E1124"/>
    <w:rsid w:val="004E2EFE"/>
    <w:rsid w:val="004E3018"/>
    <w:rsid w:val="004E4006"/>
    <w:rsid w:val="004E4A6F"/>
    <w:rsid w:val="004E6793"/>
    <w:rsid w:val="004E799D"/>
    <w:rsid w:val="004F0141"/>
    <w:rsid w:val="004F26E9"/>
    <w:rsid w:val="004F33FF"/>
    <w:rsid w:val="004F3A37"/>
    <w:rsid w:val="004F43E0"/>
    <w:rsid w:val="004F4AD5"/>
    <w:rsid w:val="004F5F93"/>
    <w:rsid w:val="004F6A6D"/>
    <w:rsid w:val="004F7BBE"/>
    <w:rsid w:val="0050079D"/>
    <w:rsid w:val="0050245D"/>
    <w:rsid w:val="00502795"/>
    <w:rsid w:val="0050457B"/>
    <w:rsid w:val="00504A00"/>
    <w:rsid w:val="0050679E"/>
    <w:rsid w:val="005067D9"/>
    <w:rsid w:val="00506F67"/>
    <w:rsid w:val="00507120"/>
    <w:rsid w:val="0050786D"/>
    <w:rsid w:val="0051092E"/>
    <w:rsid w:val="00510F3E"/>
    <w:rsid w:val="00511031"/>
    <w:rsid w:val="00512B0D"/>
    <w:rsid w:val="00516877"/>
    <w:rsid w:val="00517CC8"/>
    <w:rsid w:val="005200F8"/>
    <w:rsid w:val="00520325"/>
    <w:rsid w:val="00520A47"/>
    <w:rsid w:val="00522665"/>
    <w:rsid w:val="00525AB4"/>
    <w:rsid w:val="00526A99"/>
    <w:rsid w:val="00527D5B"/>
    <w:rsid w:val="00533B7E"/>
    <w:rsid w:val="00533B88"/>
    <w:rsid w:val="00533FFD"/>
    <w:rsid w:val="0053411E"/>
    <w:rsid w:val="00535C2E"/>
    <w:rsid w:val="005365BA"/>
    <w:rsid w:val="005405DE"/>
    <w:rsid w:val="00540ADE"/>
    <w:rsid w:val="00542B22"/>
    <w:rsid w:val="00543D11"/>
    <w:rsid w:val="00544106"/>
    <w:rsid w:val="00544357"/>
    <w:rsid w:val="0054498A"/>
    <w:rsid w:val="00545CBE"/>
    <w:rsid w:val="00547517"/>
    <w:rsid w:val="005503F5"/>
    <w:rsid w:val="00554809"/>
    <w:rsid w:val="00555737"/>
    <w:rsid w:val="00555D5A"/>
    <w:rsid w:val="00560A08"/>
    <w:rsid w:val="00560F1E"/>
    <w:rsid w:val="005629AA"/>
    <w:rsid w:val="005632FB"/>
    <w:rsid w:val="00563832"/>
    <w:rsid w:val="00563CB3"/>
    <w:rsid w:val="005647E6"/>
    <w:rsid w:val="005655DD"/>
    <w:rsid w:val="005663AE"/>
    <w:rsid w:val="00567362"/>
    <w:rsid w:val="00567947"/>
    <w:rsid w:val="00567CAC"/>
    <w:rsid w:val="00571B8A"/>
    <w:rsid w:val="00572D61"/>
    <w:rsid w:val="0057348C"/>
    <w:rsid w:val="0057529C"/>
    <w:rsid w:val="00576990"/>
    <w:rsid w:val="00576CF9"/>
    <w:rsid w:val="0057750B"/>
    <w:rsid w:val="005776AA"/>
    <w:rsid w:val="00580518"/>
    <w:rsid w:val="005822C1"/>
    <w:rsid w:val="005845AF"/>
    <w:rsid w:val="005849D2"/>
    <w:rsid w:val="00585F5C"/>
    <w:rsid w:val="0058670F"/>
    <w:rsid w:val="00586A6A"/>
    <w:rsid w:val="00587723"/>
    <w:rsid w:val="005906F2"/>
    <w:rsid w:val="00592DED"/>
    <w:rsid w:val="00593193"/>
    <w:rsid w:val="00595505"/>
    <w:rsid w:val="00596728"/>
    <w:rsid w:val="00596C9F"/>
    <w:rsid w:val="005972DD"/>
    <w:rsid w:val="005A0842"/>
    <w:rsid w:val="005A0F88"/>
    <w:rsid w:val="005A2010"/>
    <w:rsid w:val="005A2FB9"/>
    <w:rsid w:val="005A7A52"/>
    <w:rsid w:val="005B12D6"/>
    <w:rsid w:val="005B1FB9"/>
    <w:rsid w:val="005B2960"/>
    <w:rsid w:val="005B3044"/>
    <w:rsid w:val="005B36E7"/>
    <w:rsid w:val="005B4B6A"/>
    <w:rsid w:val="005B6EB0"/>
    <w:rsid w:val="005B7793"/>
    <w:rsid w:val="005C01E1"/>
    <w:rsid w:val="005C3F4C"/>
    <w:rsid w:val="005C44C1"/>
    <w:rsid w:val="005C53C6"/>
    <w:rsid w:val="005C5488"/>
    <w:rsid w:val="005C684C"/>
    <w:rsid w:val="005C6ADD"/>
    <w:rsid w:val="005C6D47"/>
    <w:rsid w:val="005C7B7F"/>
    <w:rsid w:val="005D1510"/>
    <w:rsid w:val="005D491B"/>
    <w:rsid w:val="005D72C4"/>
    <w:rsid w:val="005E1159"/>
    <w:rsid w:val="005E1C5A"/>
    <w:rsid w:val="005E1DEB"/>
    <w:rsid w:val="005E5227"/>
    <w:rsid w:val="005E5B72"/>
    <w:rsid w:val="005E5C91"/>
    <w:rsid w:val="005F3267"/>
    <w:rsid w:val="005F32AB"/>
    <w:rsid w:val="005F5BFE"/>
    <w:rsid w:val="005F5FDD"/>
    <w:rsid w:val="005F6675"/>
    <w:rsid w:val="005F6792"/>
    <w:rsid w:val="005F7F57"/>
    <w:rsid w:val="00600122"/>
    <w:rsid w:val="00600549"/>
    <w:rsid w:val="0060101A"/>
    <w:rsid w:val="00602321"/>
    <w:rsid w:val="0060232C"/>
    <w:rsid w:val="0060269E"/>
    <w:rsid w:val="0060281D"/>
    <w:rsid w:val="00603F09"/>
    <w:rsid w:val="00604F45"/>
    <w:rsid w:val="00605F04"/>
    <w:rsid w:val="006066E0"/>
    <w:rsid w:val="006101EB"/>
    <w:rsid w:val="006101FF"/>
    <w:rsid w:val="00611FDE"/>
    <w:rsid w:val="00612F79"/>
    <w:rsid w:val="006137C9"/>
    <w:rsid w:val="00613D49"/>
    <w:rsid w:val="00617489"/>
    <w:rsid w:val="00617E92"/>
    <w:rsid w:val="00620AD5"/>
    <w:rsid w:val="00621075"/>
    <w:rsid w:val="00622BB9"/>
    <w:rsid w:val="006241C5"/>
    <w:rsid w:val="0062423E"/>
    <w:rsid w:val="006273A5"/>
    <w:rsid w:val="00627779"/>
    <w:rsid w:val="00630BB7"/>
    <w:rsid w:val="00630C94"/>
    <w:rsid w:val="00633C3C"/>
    <w:rsid w:val="00634020"/>
    <w:rsid w:val="006340C4"/>
    <w:rsid w:val="00636456"/>
    <w:rsid w:val="006364EE"/>
    <w:rsid w:val="00637F5F"/>
    <w:rsid w:val="00641810"/>
    <w:rsid w:val="0064185B"/>
    <w:rsid w:val="00641994"/>
    <w:rsid w:val="00641F55"/>
    <w:rsid w:val="00643966"/>
    <w:rsid w:val="0064451F"/>
    <w:rsid w:val="00645879"/>
    <w:rsid w:val="006461CC"/>
    <w:rsid w:val="0064653A"/>
    <w:rsid w:val="00646BCF"/>
    <w:rsid w:val="00646E49"/>
    <w:rsid w:val="00646EB4"/>
    <w:rsid w:val="00650BDB"/>
    <w:rsid w:val="0065193A"/>
    <w:rsid w:val="00651C43"/>
    <w:rsid w:val="006534A3"/>
    <w:rsid w:val="006546F6"/>
    <w:rsid w:val="0065567F"/>
    <w:rsid w:val="006569B8"/>
    <w:rsid w:val="00657D75"/>
    <w:rsid w:val="00660233"/>
    <w:rsid w:val="006620C8"/>
    <w:rsid w:val="006631A5"/>
    <w:rsid w:val="006632D3"/>
    <w:rsid w:val="00666294"/>
    <w:rsid w:val="0066693C"/>
    <w:rsid w:val="006673EA"/>
    <w:rsid w:val="00670A5E"/>
    <w:rsid w:val="0067151D"/>
    <w:rsid w:val="0067469C"/>
    <w:rsid w:val="00675BC9"/>
    <w:rsid w:val="00675F3C"/>
    <w:rsid w:val="00681C98"/>
    <w:rsid w:val="006829F5"/>
    <w:rsid w:val="00683D65"/>
    <w:rsid w:val="006848E8"/>
    <w:rsid w:val="00685C0F"/>
    <w:rsid w:val="006860E1"/>
    <w:rsid w:val="006902AE"/>
    <w:rsid w:val="00693FD4"/>
    <w:rsid w:val="006943BC"/>
    <w:rsid w:val="00696645"/>
    <w:rsid w:val="006970F0"/>
    <w:rsid w:val="006A081E"/>
    <w:rsid w:val="006A1B13"/>
    <w:rsid w:val="006A1D9B"/>
    <w:rsid w:val="006A4184"/>
    <w:rsid w:val="006A475F"/>
    <w:rsid w:val="006A68FC"/>
    <w:rsid w:val="006A7FE2"/>
    <w:rsid w:val="006B166B"/>
    <w:rsid w:val="006B171D"/>
    <w:rsid w:val="006B1FB1"/>
    <w:rsid w:val="006B21AE"/>
    <w:rsid w:val="006B2201"/>
    <w:rsid w:val="006B2BCB"/>
    <w:rsid w:val="006B31B5"/>
    <w:rsid w:val="006B6C1E"/>
    <w:rsid w:val="006C1268"/>
    <w:rsid w:val="006C2EBE"/>
    <w:rsid w:val="006C3CAE"/>
    <w:rsid w:val="006C5327"/>
    <w:rsid w:val="006C5FEC"/>
    <w:rsid w:val="006D1C5C"/>
    <w:rsid w:val="006D3BD3"/>
    <w:rsid w:val="006D6837"/>
    <w:rsid w:val="006D78AB"/>
    <w:rsid w:val="006D7C60"/>
    <w:rsid w:val="006D7D56"/>
    <w:rsid w:val="006D7EBB"/>
    <w:rsid w:val="006E03D2"/>
    <w:rsid w:val="006E33EE"/>
    <w:rsid w:val="006E5301"/>
    <w:rsid w:val="006F0466"/>
    <w:rsid w:val="006F1407"/>
    <w:rsid w:val="006F291E"/>
    <w:rsid w:val="006F2C83"/>
    <w:rsid w:val="006F3266"/>
    <w:rsid w:val="006F3972"/>
    <w:rsid w:val="006F3BDE"/>
    <w:rsid w:val="006F3D8D"/>
    <w:rsid w:val="00700D3F"/>
    <w:rsid w:val="00702D53"/>
    <w:rsid w:val="007039FE"/>
    <w:rsid w:val="00704C76"/>
    <w:rsid w:val="00704C83"/>
    <w:rsid w:val="00705169"/>
    <w:rsid w:val="007060FD"/>
    <w:rsid w:val="00706741"/>
    <w:rsid w:val="00707F47"/>
    <w:rsid w:val="00710BB1"/>
    <w:rsid w:val="007112FF"/>
    <w:rsid w:val="0071163B"/>
    <w:rsid w:val="0071176C"/>
    <w:rsid w:val="00711974"/>
    <w:rsid w:val="00711F3B"/>
    <w:rsid w:val="00713676"/>
    <w:rsid w:val="007138B4"/>
    <w:rsid w:val="00713919"/>
    <w:rsid w:val="00713E3D"/>
    <w:rsid w:val="00714AD9"/>
    <w:rsid w:val="0071703F"/>
    <w:rsid w:val="00717666"/>
    <w:rsid w:val="00721F62"/>
    <w:rsid w:val="00722F89"/>
    <w:rsid w:val="007235E8"/>
    <w:rsid w:val="0072523F"/>
    <w:rsid w:val="007260FA"/>
    <w:rsid w:val="00726A9E"/>
    <w:rsid w:val="00726DB1"/>
    <w:rsid w:val="0072753B"/>
    <w:rsid w:val="007278CB"/>
    <w:rsid w:val="00727E90"/>
    <w:rsid w:val="00732215"/>
    <w:rsid w:val="007324D3"/>
    <w:rsid w:val="00734AA5"/>
    <w:rsid w:val="00734ACD"/>
    <w:rsid w:val="00734DBC"/>
    <w:rsid w:val="0073513A"/>
    <w:rsid w:val="007363D1"/>
    <w:rsid w:val="007376C5"/>
    <w:rsid w:val="00745462"/>
    <w:rsid w:val="00745DE1"/>
    <w:rsid w:val="0074725D"/>
    <w:rsid w:val="007478FE"/>
    <w:rsid w:val="007508B0"/>
    <w:rsid w:val="00750C62"/>
    <w:rsid w:val="00751AE1"/>
    <w:rsid w:val="00752E3D"/>
    <w:rsid w:val="00753583"/>
    <w:rsid w:val="00753FDB"/>
    <w:rsid w:val="007551C0"/>
    <w:rsid w:val="00757148"/>
    <w:rsid w:val="007606C1"/>
    <w:rsid w:val="00762B3E"/>
    <w:rsid w:val="00763377"/>
    <w:rsid w:val="0076427D"/>
    <w:rsid w:val="0076467B"/>
    <w:rsid w:val="00765CE3"/>
    <w:rsid w:val="00766799"/>
    <w:rsid w:val="007674A5"/>
    <w:rsid w:val="0077062F"/>
    <w:rsid w:val="0077188D"/>
    <w:rsid w:val="00772F11"/>
    <w:rsid w:val="007743FE"/>
    <w:rsid w:val="00774968"/>
    <w:rsid w:val="00777193"/>
    <w:rsid w:val="00777984"/>
    <w:rsid w:val="007779B2"/>
    <w:rsid w:val="007813D8"/>
    <w:rsid w:val="00782286"/>
    <w:rsid w:val="00784772"/>
    <w:rsid w:val="00784877"/>
    <w:rsid w:val="007871A5"/>
    <w:rsid w:val="007874B0"/>
    <w:rsid w:val="00790D0C"/>
    <w:rsid w:val="00790EEA"/>
    <w:rsid w:val="007913DD"/>
    <w:rsid w:val="007918E0"/>
    <w:rsid w:val="00794A68"/>
    <w:rsid w:val="00795C0F"/>
    <w:rsid w:val="00795E84"/>
    <w:rsid w:val="00796627"/>
    <w:rsid w:val="007A3222"/>
    <w:rsid w:val="007A3469"/>
    <w:rsid w:val="007A39E8"/>
    <w:rsid w:val="007A578B"/>
    <w:rsid w:val="007B0673"/>
    <w:rsid w:val="007B077D"/>
    <w:rsid w:val="007B1040"/>
    <w:rsid w:val="007B142D"/>
    <w:rsid w:val="007B143B"/>
    <w:rsid w:val="007B1F5D"/>
    <w:rsid w:val="007B3008"/>
    <w:rsid w:val="007B4C2A"/>
    <w:rsid w:val="007B7392"/>
    <w:rsid w:val="007B767E"/>
    <w:rsid w:val="007C0470"/>
    <w:rsid w:val="007C0E53"/>
    <w:rsid w:val="007C317B"/>
    <w:rsid w:val="007C5F1D"/>
    <w:rsid w:val="007D0852"/>
    <w:rsid w:val="007D08D6"/>
    <w:rsid w:val="007D12F9"/>
    <w:rsid w:val="007D3784"/>
    <w:rsid w:val="007D72E7"/>
    <w:rsid w:val="007D760C"/>
    <w:rsid w:val="007E110B"/>
    <w:rsid w:val="007E1BF7"/>
    <w:rsid w:val="007E1F64"/>
    <w:rsid w:val="007E3726"/>
    <w:rsid w:val="007E4B3B"/>
    <w:rsid w:val="007E5CC1"/>
    <w:rsid w:val="007E5CF6"/>
    <w:rsid w:val="007E6DE6"/>
    <w:rsid w:val="007F0251"/>
    <w:rsid w:val="007F0863"/>
    <w:rsid w:val="007F0D1D"/>
    <w:rsid w:val="007F10E3"/>
    <w:rsid w:val="007F3926"/>
    <w:rsid w:val="007F3CB8"/>
    <w:rsid w:val="007F44BD"/>
    <w:rsid w:val="007F566F"/>
    <w:rsid w:val="008000B9"/>
    <w:rsid w:val="008020DB"/>
    <w:rsid w:val="008023AE"/>
    <w:rsid w:val="00804A95"/>
    <w:rsid w:val="008059E8"/>
    <w:rsid w:val="008069A8"/>
    <w:rsid w:val="00811947"/>
    <w:rsid w:val="008123FF"/>
    <w:rsid w:val="008125C9"/>
    <w:rsid w:val="008157F8"/>
    <w:rsid w:val="008159FD"/>
    <w:rsid w:val="008171F3"/>
    <w:rsid w:val="00817547"/>
    <w:rsid w:val="00820012"/>
    <w:rsid w:val="00822494"/>
    <w:rsid w:val="0082394F"/>
    <w:rsid w:val="00825965"/>
    <w:rsid w:val="00826D0A"/>
    <w:rsid w:val="00827232"/>
    <w:rsid w:val="00827504"/>
    <w:rsid w:val="0083035D"/>
    <w:rsid w:val="00831280"/>
    <w:rsid w:val="00833C49"/>
    <w:rsid w:val="0083424F"/>
    <w:rsid w:val="008343D6"/>
    <w:rsid w:val="00834A29"/>
    <w:rsid w:val="00834A3A"/>
    <w:rsid w:val="00835353"/>
    <w:rsid w:val="00840617"/>
    <w:rsid w:val="00841F9B"/>
    <w:rsid w:val="008439CA"/>
    <w:rsid w:val="00843C5C"/>
    <w:rsid w:val="0084466D"/>
    <w:rsid w:val="00845FB4"/>
    <w:rsid w:val="00851B35"/>
    <w:rsid w:val="00855339"/>
    <w:rsid w:val="00855572"/>
    <w:rsid w:val="00855EAA"/>
    <w:rsid w:val="00855FFD"/>
    <w:rsid w:val="00856A1F"/>
    <w:rsid w:val="00856B6E"/>
    <w:rsid w:val="00857260"/>
    <w:rsid w:val="00857CF6"/>
    <w:rsid w:val="00857DB8"/>
    <w:rsid w:val="008620E8"/>
    <w:rsid w:val="0086331C"/>
    <w:rsid w:val="00864348"/>
    <w:rsid w:val="008647AF"/>
    <w:rsid w:val="00864A34"/>
    <w:rsid w:val="008651FB"/>
    <w:rsid w:val="0086540E"/>
    <w:rsid w:val="00865EB5"/>
    <w:rsid w:val="00866901"/>
    <w:rsid w:val="00867B91"/>
    <w:rsid w:val="0087046C"/>
    <w:rsid w:val="00871BAA"/>
    <w:rsid w:val="00873121"/>
    <w:rsid w:val="00874AAE"/>
    <w:rsid w:val="008755C4"/>
    <w:rsid w:val="00875DDC"/>
    <w:rsid w:val="00876CBA"/>
    <w:rsid w:val="008772BF"/>
    <w:rsid w:val="00881090"/>
    <w:rsid w:val="008812C9"/>
    <w:rsid w:val="008833B6"/>
    <w:rsid w:val="008836EB"/>
    <w:rsid w:val="008839B6"/>
    <w:rsid w:val="00884069"/>
    <w:rsid w:val="008852CC"/>
    <w:rsid w:val="0088782D"/>
    <w:rsid w:val="00891A4F"/>
    <w:rsid w:val="00891B8E"/>
    <w:rsid w:val="00892118"/>
    <w:rsid w:val="008932E7"/>
    <w:rsid w:val="00894019"/>
    <w:rsid w:val="008A1377"/>
    <w:rsid w:val="008A1B3A"/>
    <w:rsid w:val="008A3B3E"/>
    <w:rsid w:val="008A5636"/>
    <w:rsid w:val="008A623B"/>
    <w:rsid w:val="008B16FF"/>
    <w:rsid w:val="008B49AC"/>
    <w:rsid w:val="008B5A76"/>
    <w:rsid w:val="008B6898"/>
    <w:rsid w:val="008C03EE"/>
    <w:rsid w:val="008C06D9"/>
    <w:rsid w:val="008C0A89"/>
    <w:rsid w:val="008C0E2F"/>
    <w:rsid w:val="008C18D6"/>
    <w:rsid w:val="008C2679"/>
    <w:rsid w:val="008C3102"/>
    <w:rsid w:val="008C39CD"/>
    <w:rsid w:val="008C5B02"/>
    <w:rsid w:val="008C5E73"/>
    <w:rsid w:val="008C647A"/>
    <w:rsid w:val="008D0A7E"/>
    <w:rsid w:val="008D100A"/>
    <w:rsid w:val="008D2827"/>
    <w:rsid w:val="008D5F33"/>
    <w:rsid w:val="008D61C6"/>
    <w:rsid w:val="008D76BC"/>
    <w:rsid w:val="008D76F3"/>
    <w:rsid w:val="008E1028"/>
    <w:rsid w:val="008E1087"/>
    <w:rsid w:val="008E3205"/>
    <w:rsid w:val="008E3447"/>
    <w:rsid w:val="008E50A0"/>
    <w:rsid w:val="008E5709"/>
    <w:rsid w:val="008E5AAB"/>
    <w:rsid w:val="008F00CF"/>
    <w:rsid w:val="008F0142"/>
    <w:rsid w:val="008F37D5"/>
    <w:rsid w:val="008F3834"/>
    <w:rsid w:val="008F3A40"/>
    <w:rsid w:val="008F4F7B"/>
    <w:rsid w:val="008F6FF6"/>
    <w:rsid w:val="008F7DDE"/>
    <w:rsid w:val="00900263"/>
    <w:rsid w:val="00901724"/>
    <w:rsid w:val="0090263A"/>
    <w:rsid w:val="00904597"/>
    <w:rsid w:val="00906E3B"/>
    <w:rsid w:val="009074C2"/>
    <w:rsid w:val="00907D47"/>
    <w:rsid w:val="00912695"/>
    <w:rsid w:val="009231F1"/>
    <w:rsid w:val="0092615E"/>
    <w:rsid w:val="00926DDE"/>
    <w:rsid w:val="00926F39"/>
    <w:rsid w:val="00930240"/>
    <w:rsid w:val="00931394"/>
    <w:rsid w:val="00931FA2"/>
    <w:rsid w:val="00932A2F"/>
    <w:rsid w:val="00933DB2"/>
    <w:rsid w:val="00934BD1"/>
    <w:rsid w:val="0093638B"/>
    <w:rsid w:val="00937CB0"/>
    <w:rsid w:val="00940317"/>
    <w:rsid w:val="0094153D"/>
    <w:rsid w:val="0094164D"/>
    <w:rsid w:val="0094490A"/>
    <w:rsid w:val="00944B3A"/>
    <w:rsid w:val="00944ECC"/>
    <w:rsid w:val="00945ADC"/>
    <w:rsid w:val="00950DBE"/>
    <w:rsid w:val="00952F39"/>
    <w:rsid w:val="00955902"/>
    <w:rsid w:val="00961173"/>
    <w:rsid w:val="00961C85"/>
    <w:rsid w:val="00963F8E"/>
    <w:rsid w:val="00964045"/>
    <w:rsid w:val="00964F75"/>
    <w:rsid w:val="009674AE"/>
    <w:rsid w:val="00972938"/>
    <w:rsid w:val="00974FBA"/>
    <w:rsid w:val="009756B4"/>
    <w:rsid w:val="00976CB3"/>
    <w:rsid w:val="00977A31"/>
    <w:rsid w:val="009803B1"/>
    <w:rsid w:val="00981F46"/>
    <w:rsid w:val="00982DE5"/>
    <w:rsid w:val="00983D7C"/>
    <w:rsid w:val="00984EA7"/>
    <w:rsid w:val="0098506F"/>
    <w:rsid w:val="00986450"/>
    <w:rsid w:val="0098674B"/>
    <w:rsid w:val="00987386"/>
    <w:rsid w:val="00991374"/>
    <w:rsid w:val="00991905"/>
    <w:rsid w:val="009946D6"/>
    <w:rsid w:val="00994C6B"/>
    <w:rsid w:val="00996868"/>
    <w:rsid w:val="00997742"/>
    <w:rsid w:val="009977F1"/>
    <w:rsid w:val="00997A4C"/>
    <w:rsid w:val="009A158A"/>
    <w:rsid w:val="009A3A35"/>
    <w:rsid w:val="009A3CF6"/>
    <w:rsid w:val="009A62AF"/>
    <w:rsid w:val="009A63F2"/>
    <w:rsid w:val="009A71F2"/>
    <w:rsid w:val="009B1C0D"/>
    <w:rsid w:val="009B1FEA"/>
    <w:rsid w:val="009B2852"/>
    <w:rsid w:val="009B2C27"/>
    <w:rsid w:val="009B335D"/>
    <w:rsid w:val="009B5204"/>
    <w:rsid w:val="009B642D"/>
    <w:rsid w:val="009B7BA5"/>
    <w:rsid w:val="009C0ADA"/>
    <w:rsid w:val="009C1DA3"/>
    <w:rsid w:val="009C4308"/>
    <w:rsid w:val="009C6745"/>
    <w:rsid w:val="009C6942"/>
    <w:rsid w:val="009C6E66"/>
    <w:rsid w:val="009C7BFC"/>
    <w:rsid w:val="009D082A"/>
    <w:rsid w:val="009D0B8D"/>
    <w:rsid w:val="009D3B55"/>
    <w:rsid w:val="009D4600"/>
    <w:rsid w:val="009D468F"/>
    <w:rsid w:val="009D6523"/>
    <w:rsid w:val="009D750F"/>
    <w:rsid w:val="009D7877"/>
    <w:rsid w:val="009E2D22"/>
    <w:rsid w:val="009E6305"/>
    <w:rsid w:val="009E7165"/>
    <w:rsid w:val="009E7D5E"/>
    <w:rsid w:val="009F293F"/>
    <w:rsid w:val="009F7755"/>
    <w:rsid w:val="009F7D90"/>
    <w:rsid w:val="00A00217"/>
    <w:rsid w:val="00A0062F"/>
    <w:rsid w:val="00A00B1B"/>
    <w:rsid w:val="00A0137B"/>
    <w:rsid w:val="00A02133"/>
    <w:rsid w:val="00A0275B"/>
    <w:rsid w:val="00A02CCD"/>
    <w:rsid w:val="00A0320D"/>
    <w:rsid w:val="00A043D4"/>
    <w:rsid w:val="00A045DA"/>
    <w:rsid w:val="00A050C7"/>
    <w:rsid w:val="00A05986"/>
    <w:rsid w:val="00A06FF9"/>
    <w:rsid w:val="00A100F1"/>
    <w:rsid w:val="00A10F36"/>
    <w:rsid w:val="00A1185F"/>
    <w:rsid w:val="00A13DE1"/>
    <w:rsid w:val="00A15E88"/>
    <w:rsid w:val="00A16057"/>
    <w:rsid w:val="00A1703C"/>
    <w:rsid w:val="00A1746D"/>
    <w:rsid w:val="00A202EC"/>
    <w:rsid w:val="00A204FF"/>
    <w:rsid w:val="00A20628"/>
    <w:rsid w:val="00A23D8F"/>
    <w:rsid w:val="00A24881"/>
    <w:rsid w:val="00A2512F"/>
    <w:rsid w:val="00A26F59"/>
    <w:rsid w:val="00A27960"/>
    <w:rsid w:val="00A30304"/>
    <w:rsid w:val="00A30FC9"/>
    <w:rsid w:val="00A32785"/>
    <w:rsid w:val="00A3296C"/>
    <w:rsid w:val="00A32C40"/>
    <w:rsid w:val="00A33316"/>
    <w:rsid w:val="00A35040"/>
    <w:rsid w:val="00A37373"/>
    <w:rsid w:val="00A37689"/>
    <w:rsid w:val="00A40A31"/>
    <w:rsid w:val="00A41C87"/>
    <w:rsid w:val="00A428C7"/>
    <w:rsid w:val="00A44DA1"/>
    <w:rsid w:val="00A46D70"/>
    <w:rsid w:val="00A549DE"/>
    <w:rsid w:val="00A557E6"/>
    <w:rsid w:val="00A5661F"/>
    <w:rsid w:val="00A57447"/>
    <w:rsid w:val="00A6097D"/>
    <w:rsid w:val="00A622AC"/>
    <w:rsid w:val="00A6358F"/>
    <w:rsid w:val="00A63AC4"/>
    <w:rsid w:val="00A63CD2"/>
    <w:rsid w:val="00A65AC5"/>
    <w:rsid w:val="00A65BC6"/>
    <w:rsid w:val="00A66511"/>
    <w:rsid w:val="00A718A7"/>
    <w:rsid w:val="00A7331B"/>
    <w:rsid w:val="00A741DF"/>
    <w:rsid w:val="00A745AD"/>
    <w:rsid w:val="00A74759"/>
    <w:rsid w:val="00A75A20"/>
    <w:rsid w:val="00A76180"/>
    <w:rsid w:val="00A8050C"/>
    <w:rsid w:val="00A82D79"/>
    <w:rsid w:val="00A8476B"/>
    <w:rsid w:val="00A849A3"/>
    <w:rsid w:val="00A87C58"/>
    <w:rsid w:val="00A901FA"/>
    <w:rsid w:val="00A90417"/>
    <w:rsid w:val="00A904AE"/>
    <w:rsid w:val="00A94C17"/>
    <w:rsid w:val="00A958F2"/>
    <w:rsid w:val="00A95C2D"/>
    <w:rsid w:val="00A96B20"/>
    <w:rsid w:val="00A976AA"/>
    <w:rsid w:val="00A97EF8"/>
    <w:rsid w:val="00AA1A06"/>
    <w:rsid w:val="00AA35C7"/>
    <w:rsid w:val="00AA5558"/>
    <w:rsid w:val="00AA5E5A"/>
    <w:rsid w:val="00AA5F0F"/>
    <w:rsid w:val="00AA6197"/>
    <w:rsid w:val="00AA6908"/>
    <w:rsid w:val="00AA7920"/>
    <w:rsid w:val="00AB0779"/>
    <w:rsid w:val="00AB4B22"/>
    <w:rsid w:val="00AB4BE2"/>
    <w:rsid w:val="00AB5786"/>
    <w:rsid w:val="00AB5DD5"/>
    <w:rsid w:val="00AB7B5D"/>
    <w:rsid w:val="00AC01D2"/>
    <w:rsid w:val="00AC0A03"/>
    <w:rsid w:val="00AC2A29"/>
    <w:rsid w:val="00AC37D1"/>
    <w:rsid w:val="00AC41AF"/>
    <w:rsid w:val="00AC6A69"/>
    <w:rsid w:val="00AC7705"/>
    <w:rsid w:val="00AD002C"/>
    <w:rsid w:val="00AD2651"/>
    <w:rsid w:val="00AD2855"/>
    <w:rsid w:val="00AD47B3"/>
    <w:rsid w:val="00AE018D"/>
    <w:rsid w:val="00AE2E4F"/>
    <w:rsid w:val="00AE440C"/>
    <w:rsid w:val="00AE4F71"/>
    <w:rsid w:val="00AE5237"/>
    <w:rsid w:val="00AE63A0"/>
    <w:rsid w:val="00AF19D9"/>
    <w:rsid w:val="00AF29CF"/>
    <w:rsid w:val="00AF34A8"/>
    <w:rsid w:val="00AF3B9E"/>
    <w:rsid w:val="00AF3DEF"/>
    <w:rsid w:val="00AF4063"/>
    <w:rsid w:val="00AF4EA2"/>
    <w:rsid w:val="00AF673A"/>
    <w:rsid w:val="00AF69AD"/>
    <w:rsid w:val="00B0117E"/>
    <w:rsid w:val="00B01802"/>
    <w:rsid w:val="00B01E44"/>
    <w:rsid w:val="00B02ACE"/>
    <w:rsid w:val="00B02BD1"/>
    <w:rsid w:val="00B02C5C"/>
    <w:rsid w:val="00B0321B"/>
    <w:rsid w:val="00B04BD4"/>
    <w:rsid w:val="00B04F97"/>
    <w:rsid w:val="00B05315"/>
    <w:rsid w:val="00B05ED5"/>
    <w:rsid w:val="00B07A37"/>
    <w:rsid w:val="00B07BC5"/>
    <w:rsid w:val="00B100E4"/>
    <w:rsid w:val="00B11CF6"/>
    <w:rsid w:val="00B11EFB"/>
    <w:rsid w:val="00B15C7C"/>
    <w:rsid w:val="00B16910"/>
    <w:rsid w:val="00B177AE"/>
    <w:rsid w:val="00B20010"/>
    <w:rsid w:val="00B211EC"/>
    <w:rsid w:val="00B22372"/>
    <w:rsid w:val="00B22D6B"/>
    <w:rsid w:val="00B22D82"/>
    <w:rsid w:val="00B22FDE"/>
    <w:rsid w:val="00B23F03"/>
    <w:rsid w:val="00B2544F"/>
    <w:rsid w:val="00B2598F"/>
    <w:rsid w:val="00B26530"/>
    <w:rsid w:val="00B268E5"/>
    <w:rsid w:val="00B26E32"/>
    <w:rsid w:val="00B270B2"/>
    <w:rsid w:val="00B27834"/>
    <w:rsid w:val="00B32A86"/>
    <w:rsid w:val="00B332B7"/>
    <w:rsid w:val="00B33FC0"/>
    <w:rsid w:val="00B34C6A"/>
    <w:rsid w:val="00B35188"/>
    <w:rsid w:val="00B357AC"/>
    <w:rsid w:val="00B35B9E"/>
    <w:rsid w:val="00B369A7"/>
    <w:rsid w:val="00B36E09"/>
    <w:rsid w:val="00B40C61"/>
    <w:rsid w:val="00B416A4"/>
    <w:rsid w:val="00B419FE"/>
    <w:rsid w:val="00B42EF4"/>
    <w:rsid w:val="00B439DE"/>
    <w:rsid w:val="00B43CD9"/>
    <w:rsid w:val="00B43DE2"/>
    <w:rsid w:val="00B44198"/>
    <w:rsid w:val="00B47614"/>
    <w:rsid w:val="00B47C3D"/>
    <w:rsid w:val="00B5008D"/>
    <w:rsid w:val="00B51274"/>
    <w:rsid w:val="00B52A02"/>
    <w:rsid w:val="00B531F7"/>
    <w:rsid w:val="00B53D4F"/>
    <w:rsid w:val="00B55D68"/>
    <w:rsid w:val="00B56149"/>
    <w:rsid w:val="00B563EE"/>
    <w:rsid w:val="00B57F48"/>
    <w:rsid w:val="00B62183"/>
    <w:rsid w:val="00B63F6A"/>
    <w:rsid w:val="00B676A2"/>
    <w:rsid w:val="00B706B8"/>
    <w:rsid w:val="00B70E69"/>
    <w:rsid w:val="00B721E2"/>
    <w:rsid w:val="00B72C92"/>
    <w:rsid w:val="00B735D2"/>
    <w:rsid w:val="00B743FD"/>
    <w:rsid w:val="00B81339"/>
    <w:rsid w:val="00B815D1"/>
    <w:rsid w:val="00B81BEC"/>
    <w:rsid w:val="00B82273"/>
    <w:rsid w:val="00B8253D"/>
    <w:rsid w:val="00B84078"/>
    <w:rsid w:val="00B86945"/>
    <w:rsid w:val="00B87318"/>
    <w:rsid w:val="00B92183"/>
    <w:rsid w:val="00B92485"/>
    <w:rsid w:val="00B929FD"/>
    <w:rsid w:val="00B93165"/>
    <w:rsid w:val="00B93287"/>
    <w:rsid w:val="00B9457C"/>
    <w:rsid w:val="00B94CA2"/>
    <w:rsid w:val="00B96F3B"/>
    <w:rsid w:val="00B978DC"/>
    <w:rsid w:val="00BA15DA"/>
    <w:rsid w:val="00BA1C49"/>
    <w:rsid w:val="00BA1FC7"/>
    <w:rsid w:val="00BA4DDC"/>
    <w:rsid w:val="00BA52F0"/>
    <w:rsid w:val="00BA7DD4"/>
    <w:rsid w:val="00BA7FD0"/>
    <w:rsid w:val="00BB137D"/>
    <w:rsid w:val="00BB3E79"/>
    <w:rsid w:val="00BB4343"/>
    <w:rsid w:val="00BB4357"/>
    <w:rsid w:val="00BB5C70"/>
    <w:rsid w:val="00BB62F3"/>
    <w:rsid w:val="00BB6346"/>
    <w:rsid w:val="00BB63B5"/>
    <w:rsid w:val="00BB6D71"/>
    <w:rsid w:val="00BB6E35"/>
    <w:rsid w:val="00BC3476"/>
    <w:rsid w:val="00BC3E12"/>
    <w:rsid w:val="00BC40A1"/>
    <w:rsid w:val="00BC436F"/>
    <w:rsid w:val="00BC448F"/>
    <w:rsid w:val="00BC5AB9"/>
    <w:rsid w:val="00BD139A"/>
    <w:rsid w:val="00BD148C"/>
    <w:rsid w:val="00BD1539"/>
    <w:rsid w:val="00BD22EA"/>
    <w:rsid w:val="00BD339B"/>
    <w:rsid w:val="00BD3A6F"/>
    <w:rsid w:val="00BD4A88"/>
    <w:rsid w:val="00BD4EED"/>
    <w:rsid w:val="00BD5CFB"/>
    <w:rsid w:val="00BD6857"/>
    <w:rsid w:val="00BE1FFF"/>
    <w:rsid w:val="00BE3D16"/>
    <w:rsid w:val="00BE41DD"/>
    <w:rsid w:val="00BE5E11"/>
    <w:rsid w:val="00BE5EC6"/>
    <w:rsid w:val="00BE695E"/>
    <w:rsid w:val="00BE731B"/>
    <w:rsid w:val="00BF1BBE"/>
    <w:rsid w:val="00BF447D"/>
    <w:rsid w:val="00BF5840"/>
    <w:rsid w:val="00BF6500"/>
    <w:rsid w:val="00BF6E96"/>
    <w:rsid w:val="00BF7350"/>
    <w:rsid w:val="00BF7457"/>
    <w:rsid w:val="00C00C57"/>
    <w:rsid w:val="00C00C60"/>
    <w:rsid w:val="00C01850"/>
    <w:rsid w:val="00C018D5"/>
    <w:rsid w:val="00C02A73"/>
    <w:rsid w:val="00C0526F"/>
    <w:rsid w:val="00C055C6"/>
    <w:rsid w:val="00C058A0"/>
    <w:rsid w:val="00C05F1B"/>
    <w:rsid w:val="00C1044D"/>
    <w:rsid w:val="00C1088D"/>
    <w:rsid w:val="00C12991"/>
    <w:rsid w:val="00C12FD6"/>
    <w:rsid w:val="00C1347C"/>
    <w:rsid w:val="00C13B72"/>
    <w:rsid w:val="00C13D2A"/>
    <w:rsid w:val="00C15D09"/>
    <w:rsid w:val="00C16B89"/>
    <w:rsid w:val="00C16BB0"/>
    <w:rsid w:val="00C172E5"/>
    <w:rsid w:val="00C17A0B"/>
    <w:rsid w:val="00C20BC9"/>
    <w:rsid w:val="00C20D68"/>
    <w:rsid w:val="00C21139"/>
    <w:rsid w:val="00C216AA"/>
    <w:rsid w:val="00C21D41"/>
    <w:rsid w:val="00C22D06"/>
    <w:rsid w:val="00C239D2"/>
    <w:rsid w:val="00C262DA"/>
    <w:rsid w:val="00C2791D"/>
    <w:rsid w:val="00C31A9E"/>
    <w:rsid w:val="00C31EBB"/>
    <w:rsid w:val="00C32B94"/>
    <w:rsid w:val="00C336B1"/>
    <w:rsid w:val="00C35BC3"/>
    <w:rsid w:val="00C41EB0"/>
    <w:rsid w:val="00C42E1C"/>
    <w:rsid w:val="00C4345A"/>
    <w:rsid w:val="00C45595"/>
    <w:rsid w:val="00C50682"/>
    <w:rsid w:val="00C51950"/>
    <w:rsid w:val="00C51E0F"/>
    <w:rsid w:val="00C53121"/>
    <w:rsid w:val="00C547F2"/>
    <w:rsid w:val="00C555DC"/>
    <w:rsid w:val="00C5565A"/>
    <w:rsid w:val="00C557EE"/>
    <w:rsid w:val="00C56C05"/>
    <w:rsid w:val="00C60666"/>
    <w:rsid w:val="00C6119E"/>
    <w:rsid w:val="00C62970"/>
    <w:rsid w:val="00C62CCE"/>
    <w:rsid w:val="00C63A3C"/>
    <w:rsid w:val="00C65ABD"/>
    <w:rsid w:val="00C66334"/>
    <w:rsid w:val="00C6651D"/>
    <w:rsid w:val="00C707CF"/>
    <w:rsid w:val="00C70928"/>
    <w:rsid w:val="00C70C10"/>
    <w:rsid w:val="00C7246F"/>
    <w:rsid w:val="00C72787"/>
    <w:rsid w:val="00C729E8"/>
    <w:rsid w:val="00C740FF"/>
    <w:rsid w:val="00C8091F"/>
    <w:rsid w:val="00C83C5D"/>
    <w:rsid w:val="00C85016"/>
    <w:rsid w:val="00C9093B"/>
    <w:rsid w:val="00C91122"/>
    <w:rsid w:val="00C94AA4"/>
    <w:rsid w:val="00C95095"/>
    <w:rsid w:val="00C95CF9"/>
    <w:rsid w:val="00C96B08"/>
    <w:rsid w:val="00CA09EC"/>
    <w:rsid w:val="00CA0C84"/>
    <w:rsid w:val="00CA136F"/>
    <w:rsid w:val="00CA1B04"/>
    <w:rsid w:val="00CA2BB9"/>
    <w:rsid w:val="00CA3720"/>
    <w:rsid w:val="00CA3C56"/>
    <w:rsid w:val="00CA519F"/>
    <w:rsid w:val="00CA55B3"/>
    <w:rsid w:val="00CA64C6"/>
    <w:rsid w:val="00CA7F7C"/>
    <w:rsid w:val="00CB0242"/>
    <w:rsid w:val="00CB1085"/>
    <w:rsid w:val="00CB2B09"/>
    <w:rsid w:val="00CB2EB2"/>
    <w:rsid w:val="00CB324D"/>
    <w:rsid w:val="00CB4C8E"/>
    <w:rsid w:val="00CB6E6E"/>
    <w:rsid w:val="00CC0570"/>
    <w:rsid w:val="00CC0F8A"/>
    <w:rsid w:val="00CC1802"/>
    <w:rsid w:val="00CC2CD9"/>
    <w:rsid w:val="00CC491D"/>
    <w:rsid w:val="00CC4C01"/>
    <w:rsid w:val="00CC6D89"/>
    <w:rsid w:val="00CC6FD7"/>
    <w:rsid w:val="00CC792E"/>
    <w:rsid w:val="00CC7D8D"/>
    <w:rsid w:val="00CD21C5"/>
    <w:rsid w:val="00CD2D05"/>
    <w:rsid w:val="00CD4353"/>
    <w:rsid w:val="00CD4805"/>
    <w:rsid w:val="00CD5845"/>
    <w:rsid w:val="00CD676C"/>
    <w:rsid w:val="00CD75BA"/>
    <w:rsid w:val="00CE598B"/>
    <w:rsid w:val="00CE5BD3"/>
    <w:rsid w:val="00CE614A"/>
    <w:rsid w:val="00CE6D30"/>
    <w:rsid w:val="00CE6E2A"/>
    <w:rsid w:val="00CE7AE0"/>
    <w:rsid w:val="00CF1826"/>
    <w:rsid w:val="00CF3289"/>
    <w:rsid w:val="00CF3938"/>
    <w:rsid w:val="00CF4468"/>
    <w:rsid w:val="00CF4B1F"/>
    <w:rsid w:val="00CF5328"/>
    <w:rsid w:val="00D00FA0"/>
    <w:rsid w:val="00D028A5"/>
    <w:rsid w:val="00D02CAF"/>
    <w:rsid w:val="00D02D62"/>
    <w:rsid w:val="00D04442"/>
    <w:rsid w:val="00D11136"/>
    <w:rsid w:val="00D12278"/>
    <w:rsid w:val="00D12BD4"/>
    <w:rsid w:val="00D141D3"/>
    <w:rsid w:val="00D144BA"/>
    <w:rsid w:val="00D14E5F"/>
    <w:rsid w:val="00D21DE3"/>
    <w:rsid w:val="00D22B1F"/>
    <w:rsid w:val="00D26278"/>
    <w:rsid w:val="00D26B5D"/>
    <w:rsid w:val="00D30FDE"/>
    <w:rsid w:val="00D31521"/>
    <w:rsid w:val="00D32648"/>
    <w:rsid w:val="00D32817"/>
    <w:rsid w:val="00D33D22"/>
    <w:rsid w:val="00D35E7C"/>
    <w:rsid w:val="00D37147"/>
    <w:rsid w:val="00D41558"/>
    <w:rsid w:val="00D418CA"/>
    <w:rsid w:val="00D42BB0"/>
    <w:rsid w:val="00D43DF1"/>
    <w:rsid w:val="00D4450E"/>
    <w:rsid w:val="00D46C05"/>
    <w:rsid w:val="00D46E7F"/>
    <w:rsid w:val="00D47D6F"/>
    <w:rsid w:val="00D500DF"/>
    <w:rsid w:val="00D50C65"/>
    <w:rsid w:val="00D52682"/>
    <w:rsid w:val="00D5337B"/>
    <w:rsid w:val="00D555E8"/>
    <w:rsid w:val="00D56D7D"/>
    <w:rsid w:val="00D56EB8"/>
    <w:rsid w:val="00D57180"/>
    <w:rsid w:val="00D57B35"/>
    <w:rsid w:val="00D60009"/>
    <w:rsid w:val="00D60055"/>
    <w:rsid w:val="00D61FD8"/>
    <w:rsid w:val="00D6224E"/>
    <w:rsid w:val="00D63A8B"/>
    <w:rsid w:val="00D63EFD"/>
    <w:rsid w:val="00D6439A"/>
    <w:rsid w:val="00D64684"/>
    <w:rsid w:val="00D64DB3"/>
    <w:rsid w:val="00D65587"/>
    <w:rsid w:val="00D6640A"/>
    <w:rsid w:val="00D67A17"/>
    <w:rsid w:val="00D70135"/>
    <w:rsid w:val="00D7077C"/>
    <w:rsid w:val="00D71E10"/>
    <w:rsid w:val="00D724EB"/>
    <w:rsid w:val="00D727CD"/>
    <w:rsid w:val="00D72D8F"/>
    <w:rsid w:val="00D730D3"/>
    <w:rsid w:val="00D74259"/>
    <w:rsid w:val="00D80A1D"/>
    <w:rsid w:val="00D817AC"/>
    <w:rsid w:val="00D829EF"/>
    <w:rsid w:val="00D83055"/>
    <w:rsid w:val="00D86827"/>
    <w:rsid w:val="00D869B2"/>
    <w:rsid w:val="00D93FCB"/>
    <w:rsid w:val="00D9445E"/>
    <w:rsid w:val="00D95688"/>
    <w:rsid w:val="00D96620"/>
    <w:rsid w:val="00D9706F"/>
    <w:rsid w:val="00D97B5C"/>
    <w:rsid w:val="00DA0527"/>
    <w:rsid w:val="00DA16A7"/>
    <w:rsid w:val="00DA1E66"/>
    <w:rsid w:val="00DA1FBE"/>
    <w:rsid w:val="00DA2A20"/>
    <w:rsid w:val="00DA4371"/>
    <w:rsid w:val="00DA4BCE"/>
    <w:rsid w:val="00DA5066"/>
    <w:rsid w:val="00DA52BD"/>
    <w:rsid w:val="00DA68BE"/>
    <w:rsid w:val="00DA7C50"/>
    <w:rsid w:val="00DB104A"/>
    <w:rsid w:val="00DB1D6C"/>
    <w:rsid w:val="00DB2A4E"/>
    <w:rsid w:val="00DB2D8F"/>
    <w:rsid w:val="00DB4D8F"/>
    <w:rsid w:val="00DB4DB3"/>
    <w:rsid w:val="00DB5375"/>
    <w:rsid w:val="00DB6505"/>
    <w:rsid w:val="00DC0BF4"/>
    <w:rsid w:val="00DC47EA"/>
    <w:rsid w:val="00DC4829"/>
    <w:rsid w:val="00DC499D"/>
    <w:rsid w:val="00DC50A0"/>
    <w:rsid w:val="00DC74EA"/>
    <w:rsid w:val="00DD0198"/>
    <w:rsid w:val="00DD0447"/>
    <w:rsid w:val="00DD0929"/>
    <w:rsid w:val="00DD1B6D"/>
    <w:rsid w:val="00DD3397"/>
    <w:rsid w:val="00DD4579"/>
    <w:rsid w:val="00DD6232"/>
    <w:rsid w:val="00DD7AA1"/>
    <w:rsid w:val="00DE1BB8"/>
    <w:rsid w:val="00DE2073"/>
    <w:rsid w:val="00DE2698"/>
    <w:rsid w:val="00DE498A"/>
    <w:rsid w:val="00DE4F9F"/>
    <w:rsid w:val="00DE6751"/>
    <w:rsid w:val="00DF092A"/>
    <w:rsid w:val="00DF2042"/>
    <w:rsid w:val="00DF2989"/>
    <w:rsid w:val="00DF2B21"/>
    <w:rsid w:val="00DF3915"/>
    <w:rsid w:val="00DF3BD8"/>
    <w:rsid w:val="00DF4307"/>
    <w:rsid w:val="00DF5501"/>
    <w:rsid w:val="00E01D4F"/>
    <w:rsid w:val="00E01F18"/>
    <w:rsid w:val="00E027CC"/>
    <w:rsid w:val="00E02A07"/>
    <w:rsid w:val="00E02A7F"/>
    <w:rsid w:val="00E05B3C"/>
    <w:rsid w:val="00E106AD"/>
    <w:rsid w:val="00E1090B"/>
    <w:rsid w:val="00E114C4"/>
    <w:rsid w:val="00E12185"/>
    <w:rsid w:val="00E12284"/>
    <w:rsid w:val="00E1280E"/>
    <w:rsid w:val="00E15112"/>
    <w:rsid w:val="00E154D5"/>
    <w:rsid w:val="00E1597E"/>
    <w:rsid w:val="00E15F0D"/>
    <w:rsid w:val="00E16D44"/>
    <w:rsid w:val="00E16EB5"/>
    <w:rsid w:val="00E1701B"/>
    <w:rsid w:val="00E20102"/>
    <w:rsid w:val="00E205C3"/>
    <w:rsid w:val="00E24560"/>
    <w:rsid w:val="00E24CFA"/>
    <w:rsid w:val="00E2506F"/>
    <w:rsid w:val="00E258C3"/>
    <w:rsid w:val="00E258F2"/>
    <w:rsid w:val="00E26C64"/>
    <w:rsid w:val="00E26E9E"/>
    <w:rsid w:val="00E27753"/>
    <w:rsid w:val="00E304E1"/>
    <w:rsid w:val="00E30502"/>
    <w:rsid w:val="00E35FC9"/>
    <w:rsid w:val="00E35FCC"/>
    <w:rsid w:val="00E36007"/>
    <w:rsid w:val="00E422A5"/>
    <w:rsid w:val="00E445AA"/>
    <w:rsid w:val="00E44685"/>
    <w:rsid w:val="00E4692E"/>
    <w:rsid w:val="00E46AD7"/>
    <w:rsid w:val="00E50A30"/>
    <w:rsid w:val="00E50E2D"/>
    <w:rsid w:val="00E51132"/>
    <w:rsid w:val="00E53B53"/>
    <w:rsid w:val="00E5631C"/>
    <w:rsid w:val="00E56918"/>
    <w:rsid w:val="00E56CF2"/>
    <w:rsid w:val="00E574F4"/>
    <w:rsid w:val="00E57A6C"/>
    <w:rsid w:val="00E6037B"/>
    <w:rsid w:val="00E61DC8"/>
    <w:rsid w:val="00E64D68"/>
    <w:rsid w:val="00E6534B"/>
    <w:rsid w:val="00E65887"/>
    <w:rsid w:val="00E65DB8"/>
    <w:rsid w:val="00E6619A"/>
    <w:rsid w:val="00E6686F"/>
    <w:rsid w:val="00E7082A"/>
    <w:rsid w:val="00E72BA7"/>
    <w:rsid w:val="00E75211"/>
    <w:rsid w:val="00E7653C"/>
    <w:rsid w:val="00E77A73"/>
    <w:rsid w:val="00E77BAD"/>
    <w:rsid w:val="00E77C0B"/>
    <w:rsid w:val="00E80F9C"/>
    <w:rsid w:val="00E81437"/>
    <w:rsid w:val="00E832FE"/>
    <w:rsid w:val="00E83E45"/>
    <w:rsid w:val="00E83F1A"/>
    <w:rsid w:val="00E84101"/>
    <w:rsid w:val="00E90309"/>
    <w:rsid w:val="00E91D52"/>
    <w:rsid w:val="00E92627"/>
    <w:rsid w:val="00E9327C"/>
    <w:rsid w:val="00E9410B"/>
    <w:rsid w:val="00EA04E4"/>
    <w:rsid w:val="00EA178B"/>
    <w:rsid w:val="00EA259E"/>
    <w:rsid w:val="00EA75F0"/>
    <w:rsid w:val="00EA7E9B"/>
    <w:rsid w:val="00EB14EE"/>
    <w:rsid w:val="00EB1E07"/>
    <w:rsid w:val="00EB1E14"/>
    <w:rsid w:val="00EB3694"/>
    <w:rsid w:val="00EB40A3"/>
    <w:rsid w:val="00EB748F"/>
    <w:rsid w:val="00EC2AC8"/>
    <w:rsid w:val="00EC390E"/>
    <w:rsid w:val="00EC42DB"/>
    <w:rsid w:val="00EC5537"/>
    <w:rsid w:val="00EC699F"/>
    <w:rsid w:val="00ED0CA8"/>
    <w:rsid w:val="00ED11F3"/>
    <w:rsid w:val="00ED1293"/>
    <w:rsid w:val="00ED1A9E"/>
    <w:rsid w:val="00ED269D"/>
    <w:rsid w:val="00ED348F"/>
    <w:rsid w:val="00ED3977"/>
    <w:rsid w:val="00ED49CF"/>
    <w:rsid w:val="00ED730E"/>
    <w:rsid w:val="00ED7721"/>
    <w:rsid w:val="00EE3E0A"/>
    <w:rsid w:val="00EE6A19"/>
    <w:rsid w:val="00EF0EEE"/>
    <w:rsid w:val="00EF1090"/>
    <w:rsid w:val="00EF25FB"/>
    <w:rsid w:val="00EF3727"/>
    <w:rsid w:val="00EF5D0A"/>
    <w:rsid w:val="00EF6EA7"/>
    <w:rsid w:val="00F01B93"/>
    <w:rsid w:val="00F022B0"/>
    <w:rsid w:val="00F03FAF"/>
    <w:rsid w:val="00F04C85"/>
    <w:rsid w:val="00F1019F"/>
    <w:rsid w:val="00F10961"/>
    <w:rsid w:val="00F11579"/>
    <w:rsid w:val="00F12456"/>
    <w:rsid w:val="00F14437"/>
    <w:rsid w:val="00F17042"/>
    <w:rsid w:val="00F179D6"/>
    <w:rsid w:val="00F21FBA"/>
    <w:rsid w:val="00F223B6"/>
    <w:rsid w:val="00F2393F"/>
    <w:rsid w:val="00F243AF"/>
    <w:rsid w:val="00F24FA4"/>
    <w:rsid w:val="00F2581D"/>
    <w:rsid w:val="00F303C5"/>
    <w:rsid w:val="00F303CC"/>
    <w:rsid w:val="00F305D2"/>
    <w:rsid w:val="00F3069B"/>
    <w:rsid w:val="00F314E5"/>
    <w:rsid w:val="00F318BA"/>
    <w:rsid w:val="00F339D9"/>
    <w:rsid w:val="00F34DB9"/>
    <w:rsid w:val="00F43BCE"/>
    <w:rsid w:val="00F44163"/>
    <w:rsid w:val="00F4611E"/>
    <w:rsid w:val="00F5012D"/>
    <w:rsid w:val="00F502BF"/>
    <w:rsid w:val="00F5039B"/>
    <w:rsid w:val="00F54CA1"/>
    <w:rsid w:val="00F55685"/>
    <w:rsid w:val="00F55D10"/>
    <w:rsid w:val="00F56C14"/>
    <w:rsid w:val="00F57457"/>
    <w:rsid w:val="00F61265"/>
    <w:rsid w:val="00F61AA3"/>
    <w:rsid w:val="00F62FEF"/>
    <w:rsid w:val="00F632B2"/>
    <w:rsid w:val="00F64346"/>
    <w:rsid w:val="00F66FD5"/>
    <w:rsid w:val="00F70155"/>
    <w:rsid w:val="00F70F5D"/>
    <w:rsid w:val="00F72087"/>
    <w:rsid w:val="00F7214A"/>
    <w:rsid w:val="00F72877"/>
    <w:rsid w:val="00F728B2"/>
    <w:rsid w:val="00F743D4"/>
    <w:rsid w:val="00F753FE"/>
    <w:rsid w:val="00F754DD"/>
    <w:rsid w:val="00F7595C"/>
    <w:rsid w:val="00F771DA"/>
    <w:rsid w:val="00F773DE"/>
    <w:rsid w:val="00F7779A"/>
    <w:rsid w:val="00F81CED"/>
    <w:rsid w:val="00F827D9"/>
    <w:rsid w:val="00F82BF9"/>
    <w:rsid w:val="00F83AF8"/>
    <w:rsid w:val="00F8616A"/>
    <w:rsid w:val="00F861FA"/>
    <w:rsid w:val="00F87A61"/>
    <w:rsid w:val="00F91AD2"/>
    <w:rsid w:val="00F91B2B"/>
    <w:rsid w:val="00F91C01"/>
    <w:rsid w:val="00F928AA"/>
    <w:rsid w:val="00F9349B"/>
    <w:rsid w:val="00F9462B"/>
    <w:rsid w:val="00F95286"/>
    <w:rsid w:val="00F95956"/>
    <w:rsid w:val="00F959B9"/>
    <w:rsid w:val="00F962F3"/>
    <w:rsid w:val="00F96B98"/>
    <w:rsid w:val="00FA11F6"/>
    <w:rsid w:val="00FA4ACC"/>
    <w:rsid w:val="00FA561D"/>
    <w:rsid w:val="00FA6892"/>
    <w:rsid w:val="00FB095A"/>
    <w:rsid w:val="00FB1159"/>
    <w:rsid w:val="00FB4D19"/>
    <w:rsid w:val="00FB5098"/>
    <w:rsid w:val="00FB5AA7"/>
    <w:rsid w:val="00FB713F"/>
    <w:rsid w:val="00FC10DC"/>
    <w:rsid w:val="00FC1D5D"/>
    <w:rsid w:val="00FC48CF"/>
    <w:rsid w:val="00FC4977"/>
    <w:rsid w:val="00FC56FA"/>
    <w:rsid w:val="00FC60E0"/>
    <w:rsid w:val="00FC6252"/>
    <w:rsid w:val="00FC79EA"/>
    <w:rsid w:val="00FD18AC"/>
    <w:rsid w:val="00FD6546"/>
    <w:rsid w:val="00FE04C8"/>
    <w:rsid w:val="00FE04ED"/>
    <w:rsid w:val="00FE0C84"/>
    <w:rsid w:val="00FE0D6E"/>
    <w:rsid w:val="00FE20CD"/>
    <w:rsid w:val="00FE2BC6"/>
    <w:rsid w:val="00FE2CC3"/>
    <w:rsid w:val="00FE2E88"/>
    <w:rsid w:val="00FE2FAE"/>
    <w:rsid w:val="00FE3C6A"/>
    <w:rsid w:val="00FE3D87"/>
    <w:rsid w:val="00FF02A5"/>
    <w:rsid w:val="00FF0D5C"/>
    <w:rsid w:val="00FF1522"/>
    <w:rsid w:val="00FF1749"/>
    <w:rsid w:val="00FF336A"/>
    <w:rsid w:val="00FF49BE"/>
    <w:rsid w:val="00FF4EE7"/>
    <w:rsid w:val="00FF5090"/>
    <w:rsid w:val="00FF5494"/>
    <w:rsid w:val="00FF62B4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6AB1D"/>
  <w15:docId w15:val="{CC8E705D-FA18-2644-9F97-D7AA4CFF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75BA"/>
    <w:rPr>
      <w:rFonts w:eastAsia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BC5AB9"/>
    <w:pPr>
      <w:keepNext/>
      <w:keepLines/>
      <w:widowControl w:val="0"/>
      <w:spacing w:before="480" w:line="220" w:lineRule="atLeast"/>
      <w:ind w:left="142" w:hanging="14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NL" w:eastAsia="en-US"/>
    </w:rPr>
  </w:style>
  <w:style w:type="paragraph" w:styleId="berschrift2">
    <w:name w:val="heading 2"/>
    <w:basedOn w:val="berschrift1"/>
    <w:next w:val="Standard"/>
    <w:link w:val="berschrift2Zchn"/>
    <w:rsid w:val="00BC5AB9"/>
    <w:pPr>
      <w:keepLines w:val="0"/>
      <w:tabs>
        <w:tab w:val="left" w:pos="567"/>
        <w:tab w:val="right" w:pos="6237"/>
        <w:tab w:val="right" w:pos="7371"/>
      </w:tabs>
      <w:spacing w:before="0" w:line="250" w:lineRule="exact"/>
      <w:ind w:firstLine="284"/>
      <w:outlineLvl w:val="1"/>
    </w:pPr>
    <w:rPr>
      <w:rFonts w:ascii="Lucida Sans" w:eastAsia="Times New Roman" w:hAnsi="Lucida Sans" w:cs="Times New Roman"/>
      <w:color w:val="auto"/>
      <w:sz w:val="2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BC5AB9"/>
    <w:rPr>
      <w:rFonts w:ascii="Lucida Sans" w:eastAsia="Times New Roman" w:hAnsi="Lucida Sans" w:cs="Times New Roman"/>
      <w:b/>
      <w:bCs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C5A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510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e">
    <w:name w:val="Sectie"/>
    <w:basedOn w:val="Standard"/>
    <w:next w:val="Standard"/>
    <w:qFormat/>
    <w:rsid w:val="00F57457"/>
    <w:pPr>
      <w:widowControl w:val="0"/>
      <w:spacing w:line="220" w:lineRule="atLeast"/>
    </w:pPr>
    <w:rPr>
      <w:rFonts w:ascii="Arial" w:eastAsiaTheme="minorHAnsi" w:hAnsi="Arial"/>
      <w:b/>
      <w:noProof/>
      <w:color w:val="004C92"/>
      <w:sz w:val="18"/>
      <w:szCs w:val="20"/>
      <w:lang w:val="nl-NL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3008"/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3008"/>
    <w:rPr>
      <w:rFonts w:ascii="Tahoma" w:hAnsi="Tahoma" w:cs="Tahoma"/>
      <w:sz w:val="16"/>
      <w:szCs w:val="16"/>
    </w:rPr>
  </w:style>
  <w:style w:type="paragraph" w:customStyle="1" w:styleId="Paneel">
    <w:name w:val="Paneel"/>
    <w:basedOn w:val="Standard"/>
    <w:next w:val="Standard"/>
    <w:qFormat/>
    <w:rsid w:val="00F57457"/>
    <w:pPr>
      <w:widowControl w:val="0"/>
      <w:spacing w:after="20" w:line="220" w:lineRule="atLeast"/>
      <w:jc w:val="center"/>
    </w:pPr>
    <w:rPr>
      <w:rFonts w:ascii="Arial" w:eastAsiaTheme="minorHAnsi" w:hAnsi="Arial"/>
      <w:b/>
      <w:noProof/>
      <w:color w:val="EE7F00"/>
      <w:sz w:val="20"/>
      <w:szCs w:val="20"/>
      <w:lang w:val="nl-NL" w:eastAsia="en-US"/>
    </w:rPr>
  </w:style>
  <w:style w:type="paragraph" w:customStyle="1" w:styleId="Helptekst">
    <w:name w:val="Helptekst"/>
    <w:basedOn w:val="Standard"/>
    <w:next w:val="Standard"/>
    <w:qFormat/>
    <w:rsid w:val="00CB1085"/>
    <w:pPr>
      <w:widowControl w:val="0"/>
      <w:spacing w:after="40" w:line="220" w:lineRule="atLeast"/>
    </w:pPr>
    <w:rPr>
      <w:rFonts w:ascii="Arial" w:eastAsiaTheme="minorHAnsi" w:hAnsi="Arial"/>
      <w:noProof/>
      <w:vanish/>
      <w:color w:val="607731"/>
      <w:sz w:val="16"/>
      <w:szCs w:val="20"/>
      <w:lang w:val="nl-NL" w:eastAsia="en-US"/>
    </w:rPr>
  </w:style>
  <w:style w:type="paragraph" w:customStyle="1" w:styleId="Rubriek">
    <w:name w:val="Rubriek"/>
    <w:basedOn w:val="Standard"/>
    <w:next w:val="Standard"/>
    <w:qFormat/>
    <w:rsid w:val="00580518"/>
    <w:pPr>
      <w:widowControl w:val="0"/>
      <w:spacing w:line="220" w:lineRule="atLeast"/>
    </w:pPr>
    <w:rPr>
      <w:rFonts w:ascii="Arial" w:eastAsiaTheme="minorHAnsi" w:hAnsi="Arial"/>
      <w:b/>
      <w:noProof/>
      <w:color w:val="707070"/>
      <w:sz w:val="16"/>
      <w:szCs w:val="20"/>
      <w:lang w:val="nl-NL" w:eastAsia="en-US"/>
    </w:rPr>
  </w:style>
  <w:style w:type="paragraph" w:customStyle="1" w:styleId="Speler">
    <w:name w:val="Speler"/>
    <w:basedOn w:val="Standard"/>
    <w:qFormat/>
    <w:rsid w:val="00976CB3"/>
    <w:pPr>
      <w:widowControl w:val="0"/>
      <w:spacing w:line="220" w:lineRule="atLeast"/>
      <w:ind w:left="142" w:hanging="142"/>
    </w:pPr>
    <w:rPr>
      <w:rFonts w:ascii="Arial" w:eastAsiaTheme="minorHAnsi" w:hAnsi="Arial"/>
      <w:b/>
      <w:color w:val="E36C0A" w:themeColor="accent6" w:themeShade="BF"/>
      <w:sz w:val="16"/>
      <w:szCs w:val="20"/>
      <w:lang w:val="nl-NL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1C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1C51"/>
    <w:pPr>
      <w:widowControl w:val="0"/>
      <w:spacing w:line="220" w:lineRule="atLeast"/>
      <w:ind w:left="142" w:hanging="142"/>
    </w:pPr>
    <w:rPr>
      <w:rFonts w:ascii="Arial" w:eastAsiaTheme="minorHAnsi" w:hAnsi="Arial"/>
      <w:sz w:val="20"/>
      <w:szCs w:val="20"/>
      <w:lang w:val="nl-NL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1C5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1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1C51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7813D8"/>
    <w:rPr>
      <w:rFonts w:ascii="Arial" w:hAnsi="Arial"/>
      <w:sz w:val="16"/>
    </w:rPr>
  </w:style>
  <w:style w:type="paragraph" w:styleId="Listenabsatz">
    <w:name w:val="List Paragraph"/>
    <w:basedOn w:val="Standard"/>
    <w:uiPriority w:val="34"/>
    <w:rsid w:val="009674AE"/>
    <w:pPr>
      <w:widowControl w:val="0"/>
      <w:spacing w:line="220" w:lineRule="atLeast"/>
      <w:ind w:left="720" w:hanging="142"/>
      <w:contextualSpacing/>
    </w:pPr>
    <w:rPr>
      <w:rFonts w:ascii="Arial" w:eastAsiaTheme="minorHAnsi" w:hAnsi="Arial"/>
      <w:sz w:val="16"/>
      <w:szCs w:val="20"/>
      <w:lang w:val="nl-NL" w:eastAsia="en-US"/>
    </w:rPr>
  </w:style>
  <w:style w:type="numbering" w:customStyle="1" w:styleId="StyleNumberedLeft063cmHanging063cm">
    <w:name w:val="Style Numbered Left:  063 cm Hanging:  063 cm"/>
    <w:basedOn w:val="KeineListe"/>
    <w:rsid w:val="009674AE"/>
    <w:pPr>
      <w:numPr>
        <w:numId w:val="3"/>
      </w:numPr>
    </w:pPr>
  </w:style>
  <w:style w:type="numbering" w:customStyle="1" w:styleId="StyleNumberedLeft063cmHanging063cm1">
    <w:name w:val="Style Numbered Left:  063 cm Hanging:  063 cm1"/>
    <w:basedOn w:val="KeineListe"/>
    <w:rsid w:val="009674AE"/>
    <w:pPr>
      <w:numPr>
        <w:numId w:val="5"/>
      </w:numPr>
    </w:pPr>
  </w:style>
  <w:style w:type="numbering" w:customStyle="1" w:styleId="StyleNumberedLeft063cmHanging063cm2">
    <w:name w:val="Style Numbered Left:  063 cm Hanging:  063 cm2"/>
    <w:basedOn w:val="KeineListe"/>
    <w:rsid w:val="001B1CD1"/>
    <w:pPr>
      <w:numPr>
        <w:numId w:val="7"/>
      </w:numPr>
    </w:pPr>
  </w:style>
  <w:style w:type="numbering" w:customStyle="1" w:styleId="StyleNumberedLeft063cmHanging063cm3">
    <w:name w:val="Style Numbered Left:  063 cm Hanging:  063 cm3"/>
    <w:basedOn w:val="KeineListe"/>
    <w:rsid w:val="001B1CD1"/>
    <w:pPr>
      <w:numPr>
        <w:numId w:val="9"/>
      </w:numPr>
    </w:pPr>
  </w:style>
  <w:style w:type="paragraph" w:styleId="Listennummer">
    <w:name w:val="List Number"/>
    <w:aliases w:val="Genummerd"/>
    <w:basedOn w:val="Standard"/>
    <w:uiPriority w:val="99"/>
    <w:unhideWhenUsed/>
    <w:qFormat/>
    <w:rsid w:val="00650BDB"/>
    <w:pPr>
      <w:widowControl w:val="0"/>
      <w:numPr>
        <w:numId w:val="6"/>
      </w:numPr>
      <w:tabs>
        <w:tab w:val="left" w:pos="227"/>
      </w:tabs>
      <w:spacing w:line="220" w:lineRule="atLeast"/>
      <w:ind w:left="227" w:hanging="227"/>
      <w:contextualSpacing/>
    </w:pPr>
    <w:rPr>
      <w:rFonts w:ascii="Arial" w:eastAsiaTheme="minorHAnsi" w:hAnsi="Arial"/>
      <w:sz w:val="16"/>
      <w:szCs w:val="20"/>
      <w:lang w:val="nl-NL" w:eastAsia="en-US"/>
    </w:rPr>
  </w:style>
  <w:style w:type="numbering" w:customStyle="1" w:styleId="StyleNumberedLeft063cmHanging063cm4">
    <w:name w:val="Style Numbered Left:  063 cm Hanging:  063 cm4"/>
    <w:basedOn w:val="KeineListe"/>
    <w:rsid w:val="001B1CD1"/>
    <w:pPr>
      <w:numPr>
        <w:numId w:val="10"/>
      </w:numPr>
    </w:pPr>
  </w:style>
  <w:style w:type="numbering" w:customStyle="1" w:styleId="StyleNumberedLeft063cmHanging063cm5">
    <w:name w:val="Style Numbered Left:  063 cm Hanging:  063 cm5"/>
    <w:basedOn w:val="KeineListe"/>
    <w:rsid w:val="001B1CD1"/>
    <w:pPr>
      <w:numPr>
        <w:numId w:val="11"/>
      </w:numPr>
    </w:pPr>
  </w:style>
  <w:style w:type="character" w:customStyle="1" w:styleId="NBB-blauw">
    <w:name w:val="NBB-blauw"/>
    <w:basedOn w:val="Absatz-Standardschriftart"/>
    <w:rsid w:val="00681C98"/>
    <w:rPr>
      <w:color w:val="004C92"/>
    </w:rPr>
  </w:style>
  <w:style w:type="character" w:customStyle="1" w:styleId="NBB-oranje">
    <w:name w:val="NBB-oranje"/>
    <w:basedOn w:val="Absatz-Standardschriftart"/>
    <w:rsid w:val="00681C98"/>
    <w:rPr>
      <w:color w:val="EE7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brandvanoosten/Downloads/Grote%20systeemkaart%20NBB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B0667-8D4A-1347-A90E-693E5094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Grote systeemkaart NBB.dotm</Template>
  <TotalTime>0</TotalTime>
  <Pages>2</Pages>
  <Words>1129</Words>
  <Characters>7116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Grote systeemkaart NBB</vt:lpstr>
      <vt:lpstr>Grote systeemkaart NBB</vt:lpstr>
    </vt:vector>
  </TitlesOfParts>
  <Company>Microsoft</Company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Grote systeemkaart NBB</dc:title>
  <dc:creator>Sibrand van Oosten</dc:creator>
  <cp:keywords>systeemkaart, bridge</cp:keywords>
  <cp:lastModifiedBy>Sibrand van Oosten</cp:lastModifiedBy>
  <cp:revision>126</cp:revision>
  <cp:lastPrinted>2015-10-21T09:57:00Z</cp:lastPrinted>
  <dcterms:created xsi:type="dcterms:W3CDTF">2019-09-02T16:09:00Z</dcterms:created>
  <dcterms:modified xsi:type="dcterms:W3CDTF">2020-06-22T16:16:00Z</dcterms:modified>
</cp:coreProperties>
</file>